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605" w:rsidRPr="006E116C" w:rsidRDefault="00FA53FF" w:rsidP="00EF696C">
      <w:pPr>
        <w:pStyle w:val="NoSpacing"/>
        <w:jc w:val="center"/>
        <w:rPr>
          <w:b/>
          <w:sz w:val="26"/>
          <w:szCs w:val="28"/>
        </w:rPr>
      </w:pPr>
      <w:r>
        <w:rPr>
          <w:b/>
          <w:noProof/>
          <w:sz w:val="26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5051425</wp:posOffset>
                </wp:positionH>
                <wp:positionV relativeFrom="paragraph">
                  <wp:posOffset>-376555</wp:posOffset>
                </wp:positionV>
                <wp:extent cx="1295400" cy="1255395"/>
                <wp:effectExtent l="12700" t="7620" r="6350" b="13335"/>
                <wp:wrapNone/>
                <wp:docPr id="4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2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6F9" w:rsidRDefault="005A26F9" w:rsidP="005A26F9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</w:p>
                          <w:p w:rsidR="005A26F9" w:rsidRDefault="005A26F9" w:rsidP="005A26F9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</w:p>
                          <w:p w:rsidR="005A26F9" w:rsidRDefault="005A26F9" w:rsidP="005A26F9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</w:p>
                          <w:p w:rsidR="005A26F9" w:rsidRPr="008D5A3C" w:rsidRDefault="005A26F9" w:rsidP="005A26F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8D5A3C">
                              <w:rPr>
                                <w:rFonts w:ascii="Arial" w:eastAsia="Times New Roman" w:hAnsi="Arial" w:cs="Arial"/>
                              </w:rPr>
                              <w:t xml:space="preserve">2x2 </w:t>
                            </w:r>
                            <w:proofErr w:type="gramStart"/>
                            <w:r w:rsidRPr="008D5A3C">
                              <w:rPr>
                                <w:rFonts w:ascii="Arial" w:eastAsia="Times New Roman" w:hAnsi="Arial" w:cs="Arial"/>
                              </w:rPr>
                              <w:t>picture</w:t>
                            </w:r>
                            <w:proofErr w:type="gramEnd"/>
                          </w:p>
                          <w:p w:rsidR="005A26F9" w:rsidRDefault="005A26F9" w:rsidP="005A26F9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left:0;text-align:left;margin-left:397.75pt;margin-top:-29.65pt;width:102pt;height:9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">
                <v:textbox>
                  <w:txbxContent>
                    <w:p w:rsidR="005A26F9" w:rsidRDefault="005A26F9" w:rsidP="005A26F9">
                      <w:pPr>
                        <w:spacing w:after="0" w:line="240" w:lineRule="auto"/>
                        <w:rPr>
                          <w:rFonts w:eastAsia="Times New Roman"/>
                        </w:rPr>
                      </w:pPr>
                    </w:p>
                    <w:p w:rsidR="005A26F9" w:rsidRDefault="005A26F9" w:rsidP="005A26F9">
                      <w:pPr>
                        <w:spacing w:after="0" w:line="240" w:lineRule="auto"/>
                        <w:rPr>
                          <w:rFonts w:eastAsia="Times New Roman"/>
                        </w:rPr>
                      </w:pPr>
                    </w:p>
                    <w:p w:rsidR="005A26F9" w:rsidRDefault="005A26F9" w:rsidP="005A26F9">
                      <w:pPr>
                        <w:spacing w:after="0" w:line="240" w:lineRule="auto"/>
                        <w:rPr>
                          <w:rFonts w:eastAsia="Times New Roman"/>
                        </w:rPr>
                      </w:pPr>
                    </w:p>
                    <w:p w:rsidR="005A26F9" w:rsidRPr="008D5A3C" w:rsidRDefault="005A26F9" w:rsidP="005A26F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</w:rPr>
                      </w:pPr>
                      <w:r w:rsidRPr="008D5A3C">
                        <w:rPr>
                          <w:rFonts w:ascii="Arial" w:eastAsia="Times New Roman" w:hAnsi="Arial" w:cs="Arial"/>
                        </w:rPr>
                        <w:t xml:space="preserve">2x2 </w:t>
                      </w:r>
                      <w:proofErr w:type="gramStart"/>
                      <w:r w:rsidRPr="008D5A3C">
                        <w:rPr>
                          <w:rFonts w:ascii="Arial" w:eastAsia="Times New Roman" w:hAnsi="Arial" w:cs="Arial"/>
                        </w:rPr>
                        <w:t>picture</w:t>
                      </w:r>
                      <w:proofErr w:type="gramEnd"/>
                    </w:p>
                    <w:p w:rsidR="005A26F9" w:rsidRDefault="005A26F9" w:rsidP="005A26F9">
                      <w:pPr>
                        <w:spacing w:after="0" w:line="240" w:lineRule="auto"/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1605" w:rsidRPr="006E116C">
        <w:rPr>
          <w:b/>
          <w:sz w:val="26"/>
          <w:szCs w:val="28"/>
        </w:rPr>
        <w:t>APPLICATION FOR ADMISSION</w:t>
      </w:r>
    </w:p>
    <w:p w:rsidR="00EF696C" w:rsidRDefault="00FA53FF" w:rsidP="00EF696C">
      <w:pPr>
        <w:pStyle w:val="NoSpacing"/>
        <w:rPr>
          <w:b/>
          <w:sz w:val="16"/>
          <w:szCs w:val="28"/>
        </w:rPr>
      </w:pPr>
      <w:r>
        <w:rPr>
          <w:b/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93345</wp:posOffset>
                </wp:positionV>
                <wp:extent cx="295275" cy="209550"/>
                <wp:effectExtent l="12700" t="12065" r="6350" b="6985"/>
                <wp:wrapNone/>
                <wp:docPr id="3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B74" w:rsidRDefault="00E17B74" w:rsidP="00E17B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78.25pt;margin-top:7.35pt;width:23.2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">
                <v:textbox>
                  <w:txbxContent>
                    <w:p w:rsidR="00E17B74" w:rsidRDefault="00E17B74" w:rsidP="00E17B74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93345</wp:posOffset>
                </wp:positionV>
                <wp:extent cx="295275" cy="209550"/>
                <wp:effectExtent l="9525" t="12065" r="9525" b="6985"/>
                <wp:wrapNone/>
                <wp:docPr id="3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9C" w:rsidRDefault="0077789C" w:rsidP="00894E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98.5pt;margin-top:7.35pt;width:23.25pt;height: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">
                <v:textbox>
                  <w:txbxContent>
                    <w:p w:rsidR="0077789C" w:rsidRDefault="0077789C" w:rsidP="00894E9F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93345</wp:posOffset>
                </wp:positionV>
                <wp:extent cx="295275" cy="209550"/>
                <wp:effectExtent l="9525" t="12065" r="9525" b="6985"/>
                <wp:wrapNone/>
                <wp:docPr id="3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9C" w:rsidRDefault="00777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10.75pt;margin-top:7.35pt;width:23.25pt;height:1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">
                <v:textbox>
                  <w:txbxContent>
                    <w:p w:rsidR="0077789C" w:rsidRDefault="0077789C"/>
                  </w:txbxContent>
                </v:textbox>
              </v:shape>
            </w:pict>
          </mc:Fallback>
        </mc:AlternateContent>
      </w:r>
    </w:p>
    <w:p w:rsidR="007C1605" w:rsidRDefault="00F55414" w:rsidP="00EF696C">
      <w:pPr>
        <w:pStyle w:val="NoSpacing"/>
        <w:jc w:val="center"/>
        <w:rPr>
          <w:b/>
        </w:rPr>
      </w:pPr>
      <w:r>
        <w:rPr>
          <w:b/>
        </w:rPr>
        <w:t xml:space="preserve"> </w:t>
      </w:r>
      <w:proofErr w:type="spellStart"/>
      <w:r>
        <w:rPr>
          <w:b/>
        </w:rPr>
        <w:t>Supp.Educ</w:t>
      </w:r>
      <w:proofErr w:type="spellEnd"/>
      <w:r>
        <w:rPr>
          <w:b/>
        </w:rPr>
        <w:t>.</w:t>
      </w:r>
      <w:r w:rsidR="00E17B74">
        <w:rPr>
          <w:b/>
        </w:rPr>
        <w:t xml:space="preserve"> Units                     </w:t>
      </w:r>
      <w:proofErr w:type="spellStart"/>
      <w:r w:rsidR="000D7BED">
        <w:rPr>
          <w:b/>
        </w:rPr>
        <w:t>Masteral</w:t>
      </w:r>
      <w:proofErr w:type="spellEnd"/>
      <w:r w:rsidR="00EF696C">
        <w:rPr>
          <w:b/>
        </w:rPr>
        <w:tab/>
      </w:r>
      <w:r w:rsidR="00EF696C">
        <w:rPr>
          <w:b/>
        </w:rPr>
        <w:tab/>
        <w:t>D</w:t>
      </w:r>
      <w:r w:rsidR="000D7BED">
        <w:rPr>
          <w:b/>
        </w:rPr>
        <w:t>octoral</w:t>
      </w:r>
    </w:p>
    <w:p w:rsidR="007C1605" w:rsidRPr="000913FD" w:rsidRDefault="007C1605" w:rsidP="007C1605">
      <w:pPr>
        <w:pStyle w:val="NoSpacing"/>
        <w:jc w:val="center"/>
        <w:rPr>
          <w:b/>
          <w:sz w:val="12"/>
        </w:rPr>
      </w:pPr>
    </w:p>
    <w:p w:rsidR="000913FD" w:rsidRDefault="000913FD" w:rsidP="007C1605">
      <w:pPr>
        <w:pStyle w:val="NoSpacing"/>
        <w:jc w:val="center"/>
        <w:rPr>
          <w:b/>
        </w:rPr>
      </w:pPr>
      <w:r>
        <w:rPr>
          <w:b/>
        </w:rPr>
        <w:t xml:space="preserve">Major: </w:t>
      </w:r>
      <w:r w:rsidR="005514F3">
        <w:rPr>
          <w:b/>
        </w:rPr>
        <w:t xml:space="preserve"> </w:t>
      </w:r>
      <w:r>
        <w:rPr>
          <w:b/>
        </w:rPr>
        <w:t>____________________________________</w:t>
      </w:r>
    </w:p>
    <w:p w:rsidR="000913FD" w:rsidRDefault="000913FD" w:rsidP="007C1605">
      <w:pPr>
        <w:pStyle w:val="NoSpacing"/>
        <w:jc w:val="center"/>
        <w:rPr>
          <w:b/>
          <w:sz w:val="14"/>
        </w:rPr>
      </w:pPr>
    </w:p>
    <w:p w:rsidR="00DD49AB" w:rsidRPr="000913FD" w:rsidRDefault="00DD49AB" w:rsidP="007C1605">
      <w:pPr>
        <w:pStyle w:val="NoSpacing"/>
        <w:jc w:val="center"/>
        <w:rPr>
          <w:b/>
          <w:sz w:val="14"/>
        </w:rPr>
      </w:pPr>
    </w:p>
    <w:tbl>
      <w:tblPr>
        <w:tblW w:w="10755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461"/>
        <w:gridCol w:w="90"/>
        <w:gridCol w:w="2692"/>
        <w:gridCol w:w="2008"/>
        <w:gridCol w:w="1020"/>
        <w:gridCol w:w="254"/>
        <w:gridCol w:w="2612"/>
      </w:tblGrid>
      <w:tr w:rsidR="007C1605" w:rsidRPr="00E4627D" w:rsidTr="00B9331A">
        <w:trPr>
          <w:trHeight w:val="650"/>
        </w:trPr>
        <w:tc>
          <w:tcPr>
            <w:tcW w:w="6869" w:type="dxa"/>
            <w:gridSpan w:val="5"/>
          </w:tcPr>
          <w:p w:rsidR="007C1605" w:rsidRPr="00E4627D" w:rsidRDefault="000D7BED" w:rsidP="00E4627D">
            <w:pPr>
              <w:spacing w:after="0" w:line="240" w:lineRule="auto"/>
            </w:pPr>
            <w:r w:rsidRPr="00E4627D">
              <w:t>Name(F</w:t>
            </w:r>
            <w:r w:rsidR="007C1605" w:rsidRPr="00E4627D">
              <w:t>amily name, First Name, Middle Name)</w:t>
            </w:r>
          </w:p>
          <w:p w:rsidR="000A617E" w:rsidRPr="00E4627D" w:rsidRDefault="000A617E" w:rsidP="00E4627D">
            <w:pPr>
              <w:spacing w:after="0" w:line="240" w:lineRule="auto"/>
            </w:pPr>
          </w:p>
        </w:tc>
        <w:tc>
          <w:tcPr>
            <w:tcW w:w="3886" w:type="dxa"/>
            <w:gridSpan w:val="3"/>
          </w:tcPr>
          <w:p w:rsidR="007C1605" w:rsidRPr="00E4627D" w:rsidRDefault="007C1605" w:rsidP="007C1605">
            <w:pPr>
              <w:pStyle w:val="NoSpacing"/>
            </w:pPr>
            <w:r w:rsidRPr="00E4627D">
              <w:t xml:space="preserve">Date </w:t>
            </w:r>
          </w:p>
          <w:p w:rsidR="00822BB4" w:rsidRPr="00E4627D" w:rsidRDefault="00822BB4" w:rsidP="007C1605">
            <w:pPr>
              <w:pStyle w:val="NoSpacing"/>
            </w:pPr>
          </w:p>
        </w:tc>
      </w:tr>
      <w:tr w:rsidR="00080911" w:rsidRPr="00E4627D" w:rsidTr="00B9331A">
        <w:trPr>
          <w:trHeight w:val="816"/>
        </w:trPr>
        <w:tc>
          <w:tcPr>
            <w:tcW w:w="6869" w:type="dxa"/>
            <w:gridSpan w:val="5"/>
          </w:tcPr>
          <w:p w:rsidR="00080911" w:rsidRPr="00E4627D" w:rsidRDefault="00080911" w:rsidP="00080911">
            <w:pPr>
              <w:pStyle w:val="NoSpacing"/>
            </w:pPr>
            <w:r>
              <w:t xml:space="preserve">Home </w:t>
            </w:r>
            <w:r w:rsidRPr="00E4627D">
              <w:t>Address</w:t>
            </w:r>
            <w:r>
              <w:t xml:space="preserve"> (permanent address) </w:t>
            </w:r>
          </w:p>
        </w:tc>
        <w:tc>
          <w:tcPr>
            <w:tcW w:w="3886" w:type="dxa"/>
            <w:gridSpan w:val="3"/>
          </w:tcPr>
          <w:p w:rsidR="00080911" w:rsidRPr="00E4627D" w:rsidRDefault="00080911" w:rsidP="00080911">
            <w:pPr>
              <w:pStyle w:val="NoSpacing"/>
            </w:pPr>
            <w:r>
              <w:t>Tel. No. (Optional)</w:t>
            </w:r>
          </w:p>
        </w:tc>
      </w:tr>
      <w:tr w:rsidR="00E17B74" w:rsidRPr="00E4627D" w:rsidTr="00B9331A">
        <w:trPr>
          <w:trHeight w:val="130"/>
        </w:trPr>
        <w:tc>
          <w:tcPr>
            <w:tcW w:w="6869" w:type="dxa"/>
            <w:gridSpan w:val="5"/>
          </w:tcPr>
          <w:p w:rsidR="00E17B74" w:rsidRDefault="00E17B74" w:rsidP="00E17B74">
            <w:pPr>
              <w:pStyle w:val="NoSpacing"/>
            </w:pPr>
            <w:r>
              <w:t xml:space="preserve">Address </w:t>
            </w:r>
            <w:r w:rsidR="00080911">
              <w:t>in Thailand</w:t>
            </w:r>
          </w:p>
          <w:p w:rsidR="00041352" w:rsidRDefault="00041352" w:rsidP="00E17B74">
            <w:pPr>
              <w:pStyle w:val="NoSpacing"/>
            </w:pPr>
          </w:p>
          <w:p w:rsidR="00041352" w:rsidRPr="00E4627D" w:rsidRDefault="00041352" w:rsidP="00E17B74">
            <w:pPr>
              <w:pStyle w:val="NoSpacing"/>
            </w:pPr>
          </w:p>
        </w:tc>
        <w:tc>
          <w:tcPr>
            <w:tcW w:w="3886" w:type="dxa"/>
            <w:gridSpan w:val="3"/>
          </w:tcPr>
          <w:p w:rsidR="00080911" w:rsidRDefault="00080911" w:rsidP="00080911">
            <w:pPr>
              <w:pStyle w:val="NoSpacing"/>
            </w:pPr>
            <w:proofErr w:type="gramStart"/>
            <w:r w:rsidRPr="00E4627D">
              <w:t xml:space="preserve">Mobile </w:t>
            </w:r>
            <w:r>
              <w:t xml:space="preserve"> No</w:t>
            </w:r>
            <w:proofErr w:type="gramEnd"/>
            <w:r>
              <w:t>.</w:t>
            </w:r>
          </w:p>
          <w:p w:rsidR="00E17B74" w:rsidRPr="00E4627D" w:rsidRDefault="00E17B74" w:rsidP="007C1605">
            <w:pPr>
              <w:pStyle w:val="NoSpacing"/>
            </w:pPr>
          </w:p>
        </w:tc>
      </w:tr>
      <w:tr w:rsidR="00E17B74" w:rsidRPr="00E4627D" w:rsidTr="00B9331A">
        <w:trPr>
          <w:trHeight w:val="130"/>
        </w:trPr>
        <w:tc>
          <w:tcPr>
            <w:tcW w:w="6869" w:type="dxa"/>
            <w:gridSpan w:val="5"/>
          </w:tcPr>
          <w:p w:rsidR="00E17B74" w:rsidRDefault="003A1A6F" w:rsidP="007C1605">
            <w:pPr>
              <w:pStyle w:val="NoSpacing"/>
            </w:pPr>
            <w:r>
              <w:t>Email Address</w:t>
            </w:r>
          </w:p>
          <w:p w:rsidR="00041352" w:rsidRPr="00E4627D" w:rsidRDefault="00041352" w:rsidP="007C1605">
            <w:pPr>
              <w:pStyle w:val="NoSpacing"/>
            </w:pPr>
          </w:p>
        </w:tc>
        <w:tc>
          <w:tcPr>
            <w:tcW w:w="3886" w:type="dxa"/>
            <w:gridSpan w:val="3"/>
          </w:tcPr>
          <w:p w:rsidR="00E17B74" w:rsidRPr="00E4627D" w:rsidRDefault="003A1A6F" w:rsidP="007C1605">
            <w:pPr>
              <w:pStyle w:val="NoSpacing"/>
            </w:pPr>
            <w:r>
              <w:t>Facebook Account</w:t>
            </w:r>
          </w:p>
        </w:tc>
      </w:tr>
      <w:tr w:rsidR="007C1605" w:rsidRPr="00E4627D" w:rsidTr="00B9331A">
        <w:trPr>
          <w:trHeight w:val="139"/>
        </w:trPr>
        <w:tc>
          <w:tcPr>
            <w:tcW w:w="2169" w:type="dxa"/>
            <w:gridSpan w:val="3"/>
          </w:tcPr>
          <w:p w:rsidR="007C1605" w:rsidRPr="00E4627D" w:rsidRDefault="007C1605" w:rsidP="007C1605">
            <w:pPr>
              <w:pStyle w:val="NoSpacing"/>
            </w:pPr>
            <w:r w:rsidRPr="00E4627D">
              <w:t>Date of Birth</w:t>
            </w:r>
          </w:p>
          <w:p w:rsidR="000A617E" w:rsidRPr="00E4627D" w:rsidRDefault="0056168A" w:rsidP="00E17B74">
            <w:pPr>
              <w:pStyle w:val="NoSpacing"/>
            </w:pPr>
            <w:r>
              <w:t xml:space="preserve"> </w:t>
            </w:r>
          </w:p>
        </w:tc>
        <w:tc>
          <w:tcPr>
            <w:tcW w:w="2692" w:type="dxa"/>
          </w:tcPr>
          <w:p w:rsidR="007C1605" w:rsidRPr="00E4627D" w:rsidRDefault="007C1605" w:rsidP="007C1605">
            <w:pPr>
              <w:pStyle w:val="NoSpacing"/>
            </w:pPr>
            <w:r w:rsidRPr="00E4627D">
              <w:t xml:space="preserve">Place of Birth </w:t>
            </w:r>
          </w:p>
          <w:p w:rsidR="00822BB4" w:rsidRPr="00E4627D" w:rsidRDefault="00822BB4" w:rsidP="007C1605">
            <w:pPr>
              <w:pStyle w:val="NoSpacing"/>
            </w:pPr>
          </w:p>
        </w:tc>
        <w:tc>
          <w:tcPr>
            <w:tcW w:w="2008" w:type="dxa"/>
          </w:tcPr>
          <w:p w:rsidR="007C1605" w:rsidRPr="00E4627D" w:rsidRDefault="007C1605" w:rsidP="007C1605">
            <w:pPr>
              <w:pStyle w:val="NoSpacing"/>
            </w:pPr>
            <w:r w:rsidRPr="00E4627D">
              <w:t xml:space="preserve">Civil Status </w:t>
            </w:r>
          </w:p>
          <w:p w:rsidR="00822BB4" w:rsidRPr="00E4627D" w:rsidRDefault="0056168A" w:rsidP="00E17B74">
            <w:pPr>
              <w:pStyle w:val="NoSpacing"/>
            </w:pPr>
            <w:r>
              <w:t xml:space="preserve"> </w:t>
            </w:r>
          </w:p>
        </w:tc>
        <w:tc>
          <w:tcPr>
            <w:tcW w:w="3886" w:type="dxa"/>
            <w:gridSpan w:val="3"/>
          </w:tcPr>
          <w:p w:rsidR="00822BB4" w:rsidRPr="00E4627D" w:rsidRDefault="00E17B74" w:rsidP="00E17B74">
            <w:pPr>
              <w:pStyle w:val="NoSpacing"/>
            </w:pPr>
            <w:r>
              <w:t>If Married</w:t>
            </w:r>
            <w:r w:rsidR="00014AEF">
              <w:t xml:space="preserve"> woman: Write </w:t>
            </w:r>
            <w:r>
              <w:t xml:space="preserve"> maiden name:</w:t>
            </w:r>
          </w:p>
        </w:tc>
      </w:tr>
      <w:tr w:rsidR="00E17B74" w:rsidRPr="00E4627D" w:rsidTr="00B9331A">
        <w:trPr>
          <w:trHeight w:val="139"/>
        </w:trPr>
        <w:tc>
          <w:tcPr>
            <w:tcW w:w="4861" w:type="dxa"/>
            <w:gridSpan w:val="4"/>
          </w:tcPr>
          <w:p w:rsidR="00E17B74" w:rsidRDefault="00E17B74" w:rsidP="007C1605">
            <w:pPr>
              <w:pStyle w:val="NoSpacing"/>
            </w:pPr>
            <w:r>
              <w:t xml:space="preserve">Passport No. </w:t>
            </w:r>
          </w:p>
          <w:p w:rsidR="00041352" w:rsidRPr="00E4627D" w:rsidRDefault="00041352" w:rsidP="007C1605">
            <w:pPr>
              <w:pStyle w:val="NoSpacing"/>
            </w:pPr>
          </w:p>
        </w:tc>
        <w:tc>
          <w:tcPr>
            <w:tcW w:w="2008" w:type="dxa"/>
          </w:tcPr>
          <w:p w:rsidR="00E17B74" w:rsidRPr="00E4627D" w:rsidRDefault="00041352" w:rsidP="007C1605">
            <w:pPr>
              <w:pStyle w:val="NoSpacing"/>
            </w:pPr>
            <w:r>
              <w:t>Type of Visa</w:t>
            </w:r>
          </w:p>
        </w:tc>
        <w:tc>
          <w:tcPr>
            <w:tcW w:w="3886" w:type="dxa"/>
            <w:gridSpan w:val="3"/>
          </w:tcPr>
          <w:p w:rsidR="00E17B74" w:rsidRPr="00E4627D" w:rsidRDefault="00E17B74" w:rsidP="00E17B74">
            <w:pPr>
              <w:pStyle w:val="NoSpacing"/>
            </w:pPr>
            <w:r w:rsidRPr="00E4627D">
              <w:t>E Mail Address</w:t>
            </w:r>
          </w:p>
          <w:p w:rsidR="00E17B74" w:rsidRPr="00E4627D" w:rsidRDefault="00E17B74" w:rsidP="007C1605">
            <w:pPr>
              <w:pStyle w:val="NoSpacing"/>
            </w:pPr>
          </w:p>
        </w:tc>
      </w:tr>
      <w:tr w:rsidR="007C1605" w:rsidRPr="00E4627D" w:rsidTr="00B9331A">
        <w:trPr>
          <w:trHeight w:val="139"/>
        </w:trPr>
        <w:tc>
          <w:tcPr>
            <w:tcW w:w="6869" w:type="dxa"/>
            <w:gridSpan w:val="5"/>
          </w:tcPr>
          <w:p w:rsidR="00722144" w:rsidRPr="00E4627D" w:rsidRDefault="00722144" w:rsidP="007C1605">
            <w:pPr>
              <w:pStyle w:val="NoSpacing"/>
            </w:pPr>
            <w:r w:rsidRPr="00E4627D">
              <w:t>Current Employer or</w:t>
            </w:r>
            <w:r w:rsidR="00726CC6" w:rsidRPr="00E4627D">
              <w:t xml:space="preserve"> </w:t>
            </w:r>
            <w:r w:rsidR="005514F3">
              <w:t xml:space="preserve"> </w:t>
            </w:r>
          </w:p>
          <w:p w:rsidR="000A617E" w:rsidRDefault="00014AEF" w:rsidP="00E17B74">
            <w:pPr>
              <w:pStyle w:val="NoSpacing"/>
            </w:pPr>
            <w:r>
              <w:t>School</w:t>
            </w:r>
            <w:r w:rsidR="00726CC6" w:rsidRPr="00E4627D">
              <w:t xml:space="preserve"> Name</w:t>
            </w:r>
            <w:r w:rsidR="005514F3">
              <w:t xml:space="preserve">           </w:t>
            </w:r>
            <w:r w:rsidR="0056168A">
              <w:t xml:space="preserve"> </w:t>
            </w:r>
          </w:p>
          <w:p w:rsidR="0030545D" w:rsidRPr="00E4627D" w:rsidRDefault="0030545D" w:rsidP="00E17B74">
            <w:pPr>
              <w:pStyle w:val="NoSpacing"/>
            </w:pPr>
          </w:p>
        </w:tc>
        <w:tc>
          <w:tcPr>
            <w:tcW w:w="3886" w:type="dxa"/>
            <w:gridSpan w:val="3"/>
          </w:tcPr>
          <w:p w:rsidR="00822BB4" w:rsidRPr="00E4627D" w:rsidRDefault="00726CC6" w:rsidP="00014AEF">
            <w:pPr>
              <w:pStyle w:val="NoSpacing"/>
            </w:pPr>
            <w:r w:rsidRPr="00E4627D">
              <w:t>Position</w:t>
            </w:r>
          </w:p>
        </w:tc>
      </w:tr>
      <w:tr w:rsidR="007C1605" w:rsidRPr="00E4627D" w:rsidTr="00B9331A">
        <w:trPr>
          <w:trHeight w:val="139"/>
        </w:trPr>
        <w:tc>
          <w:tcPr>
            <w:tcW w:w="6869" w:type="dxa"/>
            <w:gridSpan w:val="5"/>
          </w:tcPr>
          <w:p w:rsidR="000A617E" w:rsidRPr="00E4627D" w:rsidRDefault="00014AEF" w:rsidP="007C1605">
            <w:pPr>
              <w:pStyle w:val="NoSpacing"/>
            </w:pPr>
            <w:r>
              <w:t>School</w:t>
            </w:r>
            <w:r w:rsidR="00E17B74">
              <w:t xml:space="preserve"> </w:t>
            </w:r>
            <w:r w:rsidR="00722144" w:rsidRPr="00E4627D">
              <w:t xml:space="preserve"> Address</w:t>
            </w:r>
            <w:r w:rsidR="005514F3">
              <w:t xml:space="preserve"> </w:t>
            </w:r>
            <w:r w:rsidR="0056168A">
              <w:t xml:space="preserve">                            </w:t>
            </w:r>
          </w:p>
          <w:p w:rsidR="00722144" w:rsidRPr="00E4627D" w:rsidRDefault="00722144" w:rsidP="007C1605">
            <w:pPr>
              <w:pStyle w:val="NoSpacing"/>
            </w:pPr>
          </w:p>
        </w:tc>
        <w:tc>
          <w:tcPr>
            <w:tcW w:w="3886" w:type="dxa"/>
            <w:gridSpan w:val="3"/>
          </w:tcPr>
          <w:p w:rsidR="007C1605" w:rsidRPr="00E4627D" w:rsidRDefault="00726CC6" w:rsidP="007C1605">
            <w:pPr>
              <w:pStyle w:val="NoSpacing"/>
            </w:pPr>
            <w:r w:rsidRPr="00E4627D">
              <w:t xml:space="preserve">Business Phone </w:t>
            </w:r>
          </w:p>
          <w:p w:rsidR="00822BB4" w:rsidRPr="00E4627D" w:rsidRDefault="00822BB4" w:rsidP="007C1605">
            <w:pPr>
              <w:pStyle w:val="NoSpacing"/>
            </w:pPr>
          </w:p>
        </w:tc>
      </w:tr>
      <w:tr w:rsidR="00726CC6" w:rsidRPr="00E4627D" w:rsidTr="00B9331A">
        <w:trPr>
          <w:trHeight w:val="139"/>
        </w:trPr>
        <w:tc>
          <w:tcPr>
            <w:tcW w:w="10755" w:type="dxa"/>
            <w:gridSpan w:val="8"/>
          </w:tcPr>
          <w:p w:rsidR="0077789C" w:rsidRPr="00E4627D" w:rsidRDefault="00726CC6" w:rsidP="00B6561A">
            <w:pPr>
              <w:pStyle w:val="NoSpacing"/>
              <w:jc w:val="center"/>
              <w:rPr>
                <w:b/>
                <w:sz w:val="36"/>
                <w:szCs w:val="36"/>
              </w:rPr>
            </w:pPr>
            <w:r w:rsidRPr="00E4627D">
              <w:rPr>
                <w:b/>
                <w:sz w:val="36"/>
                <w:szCs w:val="36"/>
              </w:rPr>
              <w:t>EDUCATION</w:t>
            </w:r>
          </w:p>
        </w:tc>
      </w:tr>
      <w:tr w:rsidR="00726CC6" w:rsidRPr="00E4627D" w:rsidTr="0020736E">
        <w:trPr>
          <w:trHeight w:val="139"/>
        </w:trPr>
        <w:tc>
          <w:tcPr>
            <w:tcW w:w="1618" w:type="dxa"/>
          </w:tcPr>
          <w:p w:rsidR="00726CC6" w:rsidRPr="00E4627D" w:rsidRDefault="007771B4" w:rsidP="00E4627D">
            <w:pPr>
              <w:pStyle w:val="NoSpacing"/>
              <w:jc w:val="center"/>
              <w:rPr>
                <w:b/>
              </w:rPr>
            </w:pPr>
            <w:r w:rsidRPr="00E4627D">
              <w:rPr>
                <w:b/>
              </w:rPr>
              <w:t>LEVEL</w:t>
            </w:r>
          </w:p>
        </w:tc>
        <w:tc>
          <w:tcPr>
            <w:tcW w:w="5251" w:type="dxa"/>
            <w:gridSpan w:val="4"/>
          </w:tcPr>
          <w:p w:rsidR="00726CC6" w:rsidRPr="00E4627D" w:rsidRDefault="00014AEF" w:rsidP="00080911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University Name</w:t>
            </w:r>
          </w:p>
        </w:tc>
        <w:tc>
          <w:tcPr>
            <w:tcW w:w="1274" w:type="dxa"/>
            <w:gridSpan w:val="2"/>
          </w:tcPr>
          <w:p w:rsidR="00726CC6" w:rsidRPr="00E4627D" w:rsidRDefault="007771B4" w:rsidP="00E4627D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E4627D">
              <w:rPr>
                <w:b/>
                <w:sz w:val="18"/>
                <w:szCs w:val="18"/>
              </w:rPr>
              <w:t>YEAR</w:t>
            </w:r>
          </w:p>
          <w:p w:rsidR="007771B4" w:rsidRPr="00E4627D" w:rsidRDefault="007771B4" w:rsidP="00E4627D">
            <w:pPr>
              <w:pStyle w:val="NoSpacing"/>
              <w:jc w:val="center"/>
              <w:rPr>
                <w:b/>
              </w:rPr>
            </w:pPr>
            <w:r w:rsidRPr="00E4627D">
              <w:rPr>
                <w:b/>
                <w:sz w:val="18"/>
                <w:szCs w:val="18"/>
              </w:rPr>
              <w:t>GRADUATED</w:t>
            </w:r>
          </w:p>
        </w:tc>
        <w:tc>
          <w:tcPr>
            <w:tcW w:w="2612" w:type="dxa"/>
          </w:tcPr>
          <w:p w:rsidR="00726CC6" w:rsidRPr="00E4627D" w:rsidRDefault="007771B4" w:rsidP="00E4627D">
            <w:pPr>
              <w:pStyle w:val="NoSpacing"/>
              <w:jc w:val="center"/>
              <w:rPr>
                <w:b/>
              </w:rPr>
            </w:pPr>
            <w:r w:rsidRPr="00E4627D">
              <w:rPr>
                <w:b/>
              </w:rPr>
              <w:t xml:space="preserve">DEGREE/HONORS RECEIVED </w:t>
            </w:r>
          </w:p>
        </w:tc>
      </w:tr>
      <w:tr w:rsidR="00726CC6" w:rsidRPr="00E4627D" w:rsidTr="0020736E">
        <w:trPr>
          <w:trHeight w:val="770"/>
        </w:trPr>
        <w:tc>
          <w:tcPr>
            <w:tcW w:w="1618" w:type="dxa"/>
          </w:tcPr>
          <w:p w:rsidR="00726CC6" w:rsidRPr="00EA271F" w:rsidRDefault="007771B4" w:rsidP="00E4627D">
            <w:pPr>
              <w:pStyle w:val="NoSpacing"/>
              <w:jc w:val="center"/>
              <w:rPr>
                <w:bCs/>
              </w:rPr>
            </w:pPr>
            <w:r w:rsidRPr="00EA271F">
              <w:rPr>
                <w:bCs/>
              </w:rPr>
              <w:t>COLLEGE</w:t>
            </w:r>
          </w:p>
          <w:p w:rsidR="00080911" w:rsidRPr="00EA271F" w:rsidRDefault="00080911" w:rsidP="00E4627D">
            <w:pPr>
              <w:pStyle w:val="NoSpacing"/>
              <w:jc w:val="center"/>
              <w:rPr>
                <w:bCs/>
              </w:rPr>
            </w:pPr>
            <w:r w:rsidRPr="00EA271F">
              <w:rPr>
                <w:bCs/>
              </w:rPr>
              <w:t>Baccalaureate Degree</w:t>
            </w:r>
          </w:p>
        </w:tc>
        <w:tc>
          <w:tcPr>
            <w:tcW w:w="5251" w:type="dxa"/>
            <w:gridSpan w:val="4"/>
          </w:tcPr>
          <w:p w:rsidR="00080911" w:rsidRPr="00EA271F" w:rsidRDefault="00014AEF" w:rsidP="00822BB4">
            <w:pPr>
              <w:pStyle w:val="NoSpacing"/>
              <w:rPr>
                <w:bCs/>
              </w:rPr>
            </w:pPr>
            <w:r w:rsidRPr="00EA271F">
              <w:rPr>
                <w:bCs/>
              </w:rPr>
              <w:t>School Name:</w:t>
            </w:r>
          </w:p>
          <w:p w:rsidR="00014AEF" w:rsidRPr="00EA271F" w:rsidRDefault="00014AEF" w:rsidP="00822BB4">
            <w:pPr>
              <w:pStyle w:val="NoSpacing"/>
              <w:rPr>
                <w:bCs/>
              </w:rPr>
            </w:pPr>
          </w:p>
          <w:p w:rsidR="00080911" w:rsidRPr="00E4627D" w:rsidRDefault="00014AEF" w:rsidP="0020736E">
            <w:pPr>
              <w:pStyle w:val="NoSpacing"/>
              <w:rPr>
                <w:b/>
              </w:rPr>
            </w:pPr>
            <w:r w:rsidRPr="00EA271F">
              <w:rPr>
                <w:bCs/>
              </w:rPr>
              <w:t xml:space="preserve">School Address: </w:t>
            </w:r>
          </w:p>
        </w:tc>
        <w:tc>
          <w:tcPr>
            <w:tcW w:w="1274" w:type="dxa"/>
            <w:gridSpan w:val="2"/>
          </w:tcPr>
          <w:p w:rsidR="00726CC6" w:rsidRPr="00E4627D" w:rsidRDefault="00726CC6" w:rsidP="00822BB4">
            <w:pPr>
              <w:pStyle w:val="NoSpacing"/>
              <w:rPr>
                <w:b/>
              </w:rPr>
            </w:pPr>
          </w:p>
        </w:tc>
        <w:tc>
          <w:tcPr>
            <w:tcW w:w="2612" w:type="dxa"/>
          </w:tcPr>
          <w:p w:rsidR="00726CC6" w:rsidRPr="00E4627D" w:rsidRDefault="00726CC6" w:rsidP="00822BB4">
            <w:pPr>
              <w:pStyle w:val="NoSpacing"/>
              <w:rPr>
                <w:b/>
              </w:rPr>
            </w:pPr>
          </w:p>
        </w:tc>
      </w:tr>
      <w:tr w:rsidR="00726CC6" w:rsidRPr="00E4627D" w:rsidTr="0020736E">
        <w:trPr>
          <w:trHeight w:val="277"/>
        </w:trPr>
        <w:tc>
          <w:tcPr>
            <w:tcW w:w="1618" w:type="dxa"/>
          </w:tcPr>
          <w:p w:rsidR="00080911" w:rsidRPr="00EA271F" w:rsidRDefault="0020736E" w:rsidP="0020736E">
            <w:pPr>
              <w:pStyle w:val="NoSpacing"/>
              <w:jc w:val="center"/>
              <w:rPr>
                <w:bCs/>
              </w:rPr>
            </w:pPr>
            <w:r>
              <w:rPr>
                <w:bCs/>
              </w:rPr>
              <w:t xml:space="preserve">High School </w:t>
            </w:r>
          </w:p>
        </w:tc>
        <w:tc>
          <w:tcPr>
            <w:tcW w:w="5251" w:type="dxa"/>
            <w:gridSpan w:val="4"/>
          </w:tcPr>
          <w:p w:rsidR="00726CC6" w:rsidRPr="00E4627D" w:rsidRDefault="00726CC6" w:rsidP="00822BB4">
            <w:pPr>
              <w:pStyle w:val="NoSpacing"/>
              <w:rPr>
                <w:b/>
              </w:rPr>
            </w:pPr>
          </w:p>
          <w:p w:rsidR="000A617E" w:rsidRPr="00E4627D" w:rsidRDefault="000A617E" w:rsidP="00822BB4">
            <w:pPr>
              <w:pStyle w:val="NoSpacing"/>
              <w:rPr>
                <w:b/>
              </w:rPr>
            </w:pPr>
          </w:p>
        </w:tc>
        <w:tc>
          <w:tcPr>
            <w:tcW w:w="1274" w:type="dxa"/>
            <w:gridSpan w:val="2"/>
          </w:tcPr>
          <w:p w:rsidR="00726CC6" w:rsidRPr="00E4627D" w:rsidRDefault="00726CC6" w:rsidP="00822BB4">
            <w:pPr>
              <w:pStyle w:val="NoSpacing"/>
              <w:rPr>
                <w:b/>
              </w:rPr>
            </w:pPr>
          </w:p>
        </w:tc>
        <w:tc>
          <w:tcPr>
            <w:tcW w:w="2612" w:type="dxa"/>
          </w:tcPr>
          <w:p w:rsidR="00726CC6" w:rsidRPr="00E4627D" w:rsidRDefault="00726CC6" w:rsidP="00822BB4">
            <w:pPr>
              <w:pStyle w:val="NoSpacing"/>
              <w:rPr>
                <w:b/>
              </w:rPr>
            </w:pPr>
          </w:p>
        </w:tc>
      </w:tr>
      <w:tr w:rsidR="0020736E" w:rsidRPr="00E4627D" w:rsidTr="0020736E">
        <w:trPr>
          <w:trHeight w:val="427"/>
        </w:trPr>
        <w:tc>
          <w:tcPr>
            <w:tcW w:w="1618" w:type="dxa"/>
          </w:tcPr>
          <w:p w:rsidR="0020736E" w:rsidRDefault="0020736E" w:rsidP="0020736E">
            <w:pPr>
              <w:pStyle w:val="NoSpacing"/>
              <w:jc w:val="center"/>
              <w:rPr>
                <w:bCs/>
              </w:rPr>
            </w:pPr>
            <w:r>
              <w:rPr>
                <w:bCs/>
              </w:rPr>
              <w:t>Elementary</w:t>
            </w:r>
          </w:p>
          <w:p w:rsidR="0020736E" w:rsidRPr="00EA271F" w:rsidRDefault="0020736E" w:rsidP="0020736E">
            <w:pPr>
              <w:pStyle w:val="NoSpacing"/>
              <w:jc w:val="center"/>
              <w:rPr>
                <w:bCs/>
              </w:rPr>
            </w:pPr>
          </w:p>
        </w:tc>
        <w:tc>
          <w:tcPr>
            <w:tcW w:w="5251" w:type="dxa"/>
            <w:gridSpan w:val="4"/>
          </w:tcPr>
          <w:p w:rsidR="0020736E" w:rsidRPr="00E4627D" w:rsidRDefault="0020736E" w:rsidP="00822BB4">
            <w:pPr>
              <w:pStyle w:val="NoSpacing"/>
              <w:rPr>
                <w:b/>
              </w:rPr>
            </w:pPr>
          </w:p>
        </w:tc>
        <w:tc>
          <w:tcPr>
            <w:tcW w:w="1274" w:type="dxa"/>
            <w:gridSpan w:val="2"/>
          </w:tcPr>
          <w:p w:rsidR="0020736E" w:rsidRPr="00E4627D" w:rsidRDefault="0020736E" w:rsidP="00822BB4">
            <w:pPr>
              <w:pStyle w:val="NoSpacing"/>
              <w:rPr>
                <w:b/>
              </w:rPr>
            </w:pPr>
          </w:p>
        </w:tc>
        <w:tc>
          <w:tcPr>
            <w:tcW w:w="2612" w:type="dxa"/>
          </w:tcPr>
          <w:p w:rsidR="0020736E" w:rsidRPr="00E4627D" w:rsidRDefault="0020736E" w:rsidP="00822BB4">
            <w:pPr>
              <w:pStyle w:val="NoSpacing"/>
              <w:rPr>
                <w:b/>
              </w:rPr>
            </w:pPr>
          </w:p>
        </w:tc>
      </w:tr>
      <w:tr w:rsidR="00726CC6" w:rsidRPr="00E4627D" w:rsidTr="0020736E">
        <w:trPr>
          <w:trHeight w:val="139"/>
        </w:trPr>
        <w:tc>
          <w:tcPr>
            <w:tcW w:w="1618" w:type="dxa"/>
          </w:tcPr>
          <w:p w:rsidR="00726CC6" w:rsidRPr="00EA271F" w:rsidRDefault="0020736E" w:rsidP="0020736E">
            <w:pPr>
              <w:pStyle w:val="NoSpacing"/>
              <w:jc w:val="center"/>
              <w:rPr>
                <w:bCs/>
              </w:rPr>
            </w:pPr>
            <w:r w:rsidRPr="00EA271F">
              <w:rPr>
                <w:bCs/>
              </w:rPr>
              <w:t>GRADUATE or Post Graduate</w:t>
            </w:r>
          </w:p>
        </w:tc>
        <w:tc>
          <w:tcPr>
            <w:tcW w:w="5251" w:type="dxa"/>
            <w:gridSpan w:val="4"/>
          </w:tcPr>
          <w:p w:rsidR="00726CC6" w:rsidRPr="00E4627D" w:rsidRDefault="00726CC6" w:rsidP="00822BB4">
            <w:pPr>
              <w:pStyle w:val="NoSpacing"/>
              <w:rPr>
                <w:b/>
              </w:rPr>
            </w:pPr>
          </w:p>
          <w:p w:rsidR="000A617E" w:rsidRPr="00E4627D" w:rsidRDefault="0056168A" w:rsidP="00E17B74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74" w:type="dxa"/>
            <w:gridSpan w:val="2"/>
          </w:tcPr>
          <w:p w:rsidR="0056168A" w:rsidRPr="00E4627D" w:rsidRDefault="0056168A" w:rsidP="00822BB4">
            <w:pPr>
              <w:pStyle w:val="NoSpacing"/>
              <w:rPr>
                <w:b/>
              </w:rPr>
            </w:pPr>
          </w:p>
        </w:tc>
        <w:tc>
          <w:tcPr>
            <w:tcW w:w="2612" w:type="dxa"/>
          </w:tcPr>
          <w:p w:rsidR="00726CC6" w:rsidRPr="00E4627D" w:rsidRDefault="00726CC6" w:rsidP="00822BB4">
            <w:pPr>
              <w:pStyle w:val="NoSpacing"/>
              <w:rPr>
                <w:b/>
              </w:rPr>
            </w:pPr>
          </w:p>
        </w:tc>
      </w:tr>
      <w:tr w:rsidR="007771B4" w:rsidRPr="00E4627D" w:rsidTr="00B9331A">
        <w:trPr>
          <w:trHeight w:val="139"/>
        </w:trPr>
        <w:tc>
          <w:tcPr>
            <w:tcW w:w="10755" w:type="dxa"/>
            <w:gridSpan w:val="8"/>
          </w:tcPr>
          <w:p w:rsidR="007771B4" w:rsidRPr="00E4627D" w:rsidRDefault="007771B4" w:rsidP="00B6561A">
            <w:pPr>
              <w:pStyle w:val="NoSpacing"/>
              <w:jc w:val="center"/>
              <w:rPr>
                <w:b/>
                <w:sz w:val="16"/>
                <w:szCs w:val="16"/>
              </w:rPr>
            </w:pPr>
            <w:r w:rsidRPr="00E4627D">
              <w:rPr>
                <w:b/>
                <w:sz w:val="36"/>
                <w:szCs w:val="36"/>
              </w:rPr>
              <w:t xml:space="preserve">EMPLOYMENT/PROFESSIONAL </w:t>
            </w:r>
            <w:r w:rsidRPr="00E4627D">
              <w:rPr>
                <w:b/>
                <w:sz w:val="16"/>
                <w:szCs w:val="16"/>
              </w:rPr>
              <w:t>(List most recent experiences first)</w:t>
            </w:r>
          </w:p>
        </w:tc>
      </w:tr>
      <w:tr w:rsidR="007771B4" w:rsidRPr="00E4627D" w:rsidTr="00B9331A">
        <w:trPr>
          <w:trHeight w:val="139"/>
        </w:trPr>
        <w:tc>
          <w:tcPr>
            <w:tcW w:w="2079" w:type="dxa"/>
            <w:gridSpan w:val="2"/>
          </w:tcPr>
          <w:p w:rsidR="007771B4" w:rsidRPr="00E4627D" w:rsidRDefault="000A617E" w:rsidP="00E4627D">
            <w:pPr>
              <w:pStyle w:val="NoSpacing"/>
              <w:jc w:val="center"/>
              <w:rPr>
                <w:rFonts w:cs="Arial"/>
              </w:rPr>
            </w:pPr>
            <w:r w:rsidRPr="00E4627D">
              <w:rPr>
                <w:rFonts w:cs="Arial"/>
              </w:rPr>
              <w:t>INCLUSIVE DATE</w:t>
            </w:r>
            <w:r w:rsidR="00353E91">
              <w:rPr>
                <w:rFonts w:cs="Arial"/>
              </w:rPr>
              <w:t xml:space="preserve">S </w:t>
            </w:r>
            <w:r w:rsidR="00353E91" w:rsidRPr="00353E91">
              <w:rPr>
                <w:rFonts w:cs="Arial"/>
                <w:sz w:val="20"/>
                <w:szCs w:val="20"/>
              </w:rPr>
              <w:t>(last 3 schools taught)</w:t>
            </w:r>
          </w:p>
        </w:tc>
        <w:tc>
          <w:tcPr>
            <w:tcW w:w="5810" w:type="dxa"/>
            <w:gridSpan w:val="4"/>
          </w:tcPr>
          <w:p w:rsidR="007771B4" w:rsidRPr="00E4627D" w:rsidRDefault="000A617E" w:rsidP="00E4627D">
            <w:pPr>
              <w:pStyle w:val="NoSpacing"/>
              <w:jc w:val="center"/>
              <w:rPr>
                <w:rFonts w:cs="Arial"/>
              </w:rPr>
            </w:pPr>
            <w:r w:rsidRPr="00E4627D">
              <w:rPr>
                <w:rFonts w:cs="Arial"/>
              </w:rPr>
              <w:t>COMPANY</w:t>
            </w:r>
            <w:r w:rsidR="00353E91">
              <w:rPr>
                <w:rFonts w:cs="Arial"/>
              </w:rPr>
              <w:t>/SCHOOL NAME</w:t>
            </w:r>
          </w:p>
        </w:tc>
        <w:tc>
          <w:tcPr>
            <w:tcW w:w="2866" w:type="dxa"/>
            <w:gridSpan w:val="2"/>
          </w:tcPr>
          <w:p w:rsidR="007771B4" w:rsidRPr="00E4627D" w:rsidRDefault="000A617E" w:rsidP="00E4627D">
            <w:pPr>
              <w:pStyle w:val="NoSpacing"/>
              <w:jc w:val="center"/>
              <w:rPr>
                <w:rFonts w:cs="Arial"/>
              </w:rPr>
            </w:pPr>
            <w:r w:rsidRPr="00E4627D">
              <w:rPr>
                <w:rFonts w:cs="Arial"/>
              </w:rPr>
              <w:t xml:space="preserve">LAST POSITION HELD </w:t>
            </w:r>
          </w:p>
        </w:tc>
      </w:tr>
      <w:tr w:rsidR="007771B4" w:rsidRPr="00E4627D" w:rsidTr="00B9331A">
        <w:trPr>
          <w:trHeight w:val="139"/>
        </w:trPr>
        <w:tc>
          <w:tcPr>
            <w:tcW w:w="2079" w:type="dxa"/>
            <w:gridSpan w:val="2"/>
          </w:tcPr>
          <w:p w:rsidR="000A617E" w:rsidRPr="00E4627D" w:rsidRDefault="000A617E" w:rsidP="00822BB4">
            <w:pPr>
              <w:pStyle w:val="NoSpacing"/>
              <w:rPr>
                <w:b/>
              </w:rPr>
            </w:pPr>
          </w:p>
        </w:tc>
        <w:tc>
          <w:tcPr>
            <w:tcW w:w="5810" w:type="dxa"/>
            <w:gridSpan w:val="4"/>
          </w:tcPr>
          <w:p w:rsidR="007771B4" w:rsidRPr="00E4627D" w:rsidRDefault="007771B4" w:rsidP="00822BB4">
            <w:pPr>
              <w:pStyle w:val="NoSpacing"/>
              <w:rPr>
                <w:b/>
              </w:rPr>
            </w:pPr>
          </w:p>
        </w:tc>
        <w:tc>
          <w:tcPr>
            <w:tcW w:w="2866" w:type="dxa"/>
            <w:gridSpan w:val="2"/>
          </w:tcPr>
          <w:p w:rsidR="007771B4" w:rsidRPr="00E4627D" w:rsidRDefault="007771B4" w:rsidP="00822BB4">
            <w:pPr>
              <w:pStyle w:val="NoSpacing"/>
              <w:rPr>
                <w:b/>
              </w:rPr>
            </w:pPr>
          </w:p>
        </w:tc>
      </w:tr>
      <w:tr w:rsidR="005514F3" w:rsidRPr="00E4627D" w:rsidTr="00B9331A">
        <w:trPr>
          <w:trHeight w:val="139"/>
        </w:trPr>
        <w:tc>
          <w:tcPr>
            <w:tcW w:w="2079" w:type="dxa"/>
            <w:gridSpan w:val="2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  <w:tc>
          <w:tcPr>
            <w:tcW w:w="5810" w:type="dxa"/>
            <w:gridSpan w:val="4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  <w:tc>
          <w:tcPr>
            <w:tcW w:w="2866" w:type="dxa"/>
            <w:gridSpan w:val="2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</w:tr>
      <w:tr w:rsidR="005514F3" w:rsidRPr="00E4627D" w:rsidTr="00B9331A">
        <w:trPr>
          <w:trHeight w:val="273"/>
        </w:trPr>
        <w:tc>
          <w:tcPr>
            <w:tcW w:w="2079" w:type="dxa"/>
            <w:gridSpan w:val="2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  <w:tc>
          <w:tcPr>
            <w:tcW w:w="5810" w:type="dxa"/>
            <w:gridSpan w:val="4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  <w:tc>
          <w:tcPr>
            <w:tcW w:w="2866" w:type="dxa"/>
            <w:gridSpan w:val="2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</w:tr>
      <w:tr w:rsidR="005514F3" w:rsidRPr="00E4627D" w:rsidTr="00B9331A">
        <w:trPr>
          <w:trHeight w:val="902"/>
        </w:trPr>
        <w:tc>
          <w:tcPr>
            <w:tcW w:w="10755" w:type="dxa"/>
            <w:gridSpan w:val="8"/>
          </w:tcPr>
          <w:p w:rsidR="005514F3" w:rsidRPr="00E4627D" w:rsidRDefault="005514F3" w:rsidP="005514F3">
            <w:pPr>
              <w:pStyle w:val="NoSpacing"/>
              <w:rPr>
                <w:b/>
                <w:sz w:val="24"/>
                <w:szCs w:val="24"/>
              </w:rPr>
            </w:pPr>
            <w:r w:rsidRPr="00E4627D">
              <w:rPr>
                <w:b/>
                <w:sz w:val="24"/>
                <w:szCs w:val="24"/>
              </w:rPr>
              <w:lastRenderedPageBreak/>
              <w:t xml:space="preserve">Do you supervise any employees? ____________________________ How many?  </w:t>
            </w:r>
            <w:r>
              <w:rPr>
                <w:b/>
                <w:sz w:val="24"/>
                <w:szCs w:val="24"/>
              </w:rPr>
              <w:t>_____________</w:t>
            </w:r>
          </w:p>
          <w:p w:rsidR="005514F3" w:rsidRPr="00E4627D" w:rsidRDefault="005514F3" w:rsidP="005514F3">
            <w:pPr>
              <w:pStyle w:val="NoSpacing"/>
              <w:rPr>
                <w:b/>
                <w:sz w:val="24"/>
                <w:szCs w:val="24"/>
              </w:rPr>
            </w:pPr>
            <w:r w:rsidRPr="00E4627D">
              <w:rPr>
                <w:b/>
                <w:sz w:val="24"/>
                <w:szCs w:val="24"/>
              </w:rPr>
              <w:t xml:space="preserve">What particular department or unit? </w:t>
            </w:r>
          </w:p>
          <w:p w:rsidR="005514F3" w:rsidRPr="00E4627D" w:rsidRDefault="005514F3" w:rsidP="005514F3">
            <w:pPr>
              <w:pStyle w:val="NoSpacing"/>
              <w:rPr>
                <w:b/>
                <w:sz w:val="24"/>
                <w:szCs w:val="24"/>
              </w:rPr>
            </w:pPr>
            <w:r w:rsidRPr="00E4627D">
              <w:rPr>
                <w:b/>
                <w:sz w:val="24"/>
                <w:szCs w:val="24"/>
              </w:rPr>
              <w:t>How many years have you been in a supervisory position? _________</w:t>
            </w:r>
            <w:r>
              <w:rPr>
                <w:b/>
                <w:sz w:val="24"/>
                <w:szCs w:val="24"/>
              </w:rPr>
              <w:t>___________________________</w:t>
            </w:r>
          </w:p>
          <w:p w:rsidR="005514F3" w:rsidRPr="00E4627D" w:rsidRDefault="005514F3" w:rsidP="005514F3">
            <w:pPr>
              <w:pStyle w:val="NoSpacing"/>
              <w:rPr>
                <w:b/>
                <w:sz w:val="24"/>
                <w:szCs w:val="24"/>
              </w:rPr>
            </w:pPr>
            <w:r w:rsidRPr="00E4627D">
              <w:rPr>
                <w:b/>
                <w:sz w:val="24"/>
                <w:szCs w:val="24"/>
              </w:rPr>
              <w:t>What was the most number of people you have supervised? ______</w:t>
            </w:r>
            <w:r>
              <w:rPr>
                <w:b/>
                <w:sz w:val="24"/>
                <w:szCs w:val="24"/>
              </w:rPr>
              <w:t>____________________________</w:t>
            </w:r>
          </w:p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</w:tr>
      <w:tr w:rsidR="005514F3" w:rsidRPr="00E4627D" w:rsidTr="00B9331A">
        <w:trPr>
          <w:trHeight w:val="1380"/>
        </w:trPr>
        <w:tc>
          <w:tcPr>
            <w:tcW w:w="10755" w:type="dxa"/>
            <w:gridSpan w:val="8"/>
          </w:tcPr>
          <w:p w:rsidR="005514F3" w:rsidRPr="00E4627D" w:rsidRDefault="005514F3" w:rsidP="005514F3">
            <w:pPr>
              <w:pStyle w:val="NoSpacing"/>
              <w:rPr>
                <w:sz w:val="20"/>
                <w:szCs w:val="20"/>
              </w:rPr>
            </w:pPr>
            <w:r w:rsidRPr="00E4627D">
              <w:rPr>
                <w:b/>
                <w:sz w:val="24"/>
                <w:szCs w:val="24"/>
              </w:rPr>
              <w:t>DESCRIBE YOUR CURRENT JOB</w:t>
            </w:r>
            <w:r w:rsidRPr="00E4627D">
              <w:rPr>
                <w:sz w:val="20"/>
                <w:szCs w:val="20"/>
              </w:rPr>
              <w:t xml:space="preserve"> (Daily routine, important responsibilities, strategic concerns, decision making etc.) </w:t>
            </w:r>
          </w:p>
          <w:p w:rsidR="005514F3" w:rsidRPr="00E4627D" w:rsidRDefault="005514F3" w:rsidP="005514F3">
            <w:pPr>
              <w:pStyle w:val="NoSpacing"/>
            </w:pPr>
          </w:p>
          <w:p w:rsidR="005514F3" w:rsidRPr="00E4627D" w:rsidRDefault="005514F3" w:rsidP="00041352">
            <w:pPr>
              <w:pStyle w:val="NoSpacing"/>
            </w:pPr>
          </w:p>
        </w:tc>
      </w:tr>
      <w:tr w:rsidR="005514F3" w:rsidRPr="00E4627D" w:rsidTr="00B9331A">
        <w:trPr>
          <w:trHeight w:val="1918"/>
        </w:trPr>
        <w:tc>
          <w:tcPr>
            <w:tcW w:w="10755" w:type="dxa"/>
            <w:gridSpan w:val="8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  <w:p w:rsidR="00E26429" w:rsidRPr="00FA53FF" w:rsidRDefault="00E26429" w:rsidP="00E26429">
            <w:pPr>
              <w:pStyle w:val="NoSpacing"/>
              <w:rPr>
                <w:b/>
                <w:sz w:val="24"/>
                <w:szCs w:val="24"/>
              </w:rPr>
            </w:pPr>
            <w:r w:rsidRPr="00FA53FF">
              <w:rPr>
                <w:b/>
                <w:sz w:val="24"/>
                <w:szCs w:val="24"/>
              </w:rPr>
              <w:t>WHAT ARE YOUR EXPERIENCES IN DOING RESEARCH?</w:t>
            </w:r>
          </w:p>
          <w:p w:rsidR="00E26429" w:rsidRPr="00041352" w:rsidRDefault="00E26429" w:rsidP="00E26429">
            <w:pPr>
              <w:pStyle w:val="NoSpacing"/>
              <w:rPr>
                <w:b/>
              </w:rPr>
            </w:pPr>
          </w:p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</w:tr>
      <w:tr w:rsidR="005514F3" w:rsidRPr="00E4627D" w:rsidTr="00B9331A">
        <w:trPr>
          <w:trHeight w:val="2074"/>
        </w:trPr>
        <w:tc>
          <w:tcPr>
            <w:tcW w:w="10755" w:type="dxa"/>
            <w:gridSpan w:val="8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  <w:p w:rsidR="005514F3" w:rsidRPr="00E4627D" w:rsidRDefault="00E26429" w:rsidP="003B4206">
            <w:pPr>
              <w:pStyle w:val="NoSpacing"/>
              <w:rPr>
                <w:b/>
              </w:rPr>
            </w:pPr>
            <w:r w:rsidRPr="00E4627D">
              <w:rPr>
                <w:b/>
                <w:sz w:val="24"/>
                <w:szCs w:val="24"/>
              </w:rPr>
              <w:t xml:space="preserve">WHAT ARE YOUR EXPECTATIONS OF THE </w:t>
            </w:r>
            <w:r>
              <w:rPr>
                <w:b/>
                <w:sz w:val="24"/>
                <w:szCs w:val="24"/>
              </w:rPr>
              <w:t>COURSE YOU ARE TAKING? Describe briefly</w:t>
            </w:r>
          </w:p>
        </w:tc>
      </w:tr>
      <w:tr w:rsidR="005514F3" w:rsidRPr="00E4627D" w:rsidTr="00B9331A">
        <w:trPr>
          <w:trHeight w:val="2569"/>
        </w:trPr>
        <w:tc>
          <w:tcPr>
            <w:tcW w:w="10755" w:type="dxa"/>
            <w:gridSpan w:val="8"/>
          </w:tcPr>
          <w:p w:rsidR="002C7976" w:rsidRDefault="002C7976" w:rsidP="005514F3">
            <w:pPr>
              <w:pStyle w:val="NoSpacing"/>
              <w:rPr>
                <w:b/>
                <w:sz w:val="24"/>
                <w:szCs w:val="24"/>
              </w:rPr>
            </w:pPr>
          </w:p>
          <w:p w:rsidR="00E37076" w:rsidRDefault="00041352" w:rsidP="005514F3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Permission or acknowledgment from your employer:</w:t>
            </w:r>
          </w:p>
          <w:p w:rsidR="00E26429" w:rsidRPr="009C077C" w:rsidRDefault="00E26429" w:rsidP="005514F3">
            <w:pPr>
              <w:pStyle w:val="NoSpacing"/>
              <w:rPr>
                <w:bCs/>
                <w:sz w:val="24"/>
                <w:szCs w:val="24"/>
              </w:rPr>
            </w:pPr>
            <w:r w:rsidRPr="009C077C">
              <w:rPr>
                <w:bCs/>
                <w:sz w:val="24"/>
                <w:szCs w:val="24"/>
              </w:rPr>
              <w:t>I am the _________________________        of Mr</w:t>
            </w:r>
            <w:proofErr w:type="gramStart"/>
            <w:r w:rsidRPr="009C077C">
              <w:rPr>
                <w:bCs/>
                <w:sz w:val="24"/>
                <w:szCs w:val="24"/>
              </w:rPr>
              <w:t>./</w:t>
            </w:r>
            <w:proofErr w:type="gramEnd"/>
            <w:r w:rsidRPr="009C077C">
              <w:rPr>
                <w:bCs/>
                <w:sz w:val="24"/>
                <w:szCs w:val="24"/>
              </w:rPr>
              <w:t>Ms./Mrs. ________________________________.</w:t>
            </w:r>
          </w:p>
          <w:p w:rsidR="00E26429" w:rsidRDefault="00E26429" w:rsidP="00E26429">
            <w:pPr>
              <w:pStyle w:val="NoSpacing"/>
              <w:rPr>
                <w:bCs/>
                <w:sz w:val="20"/>
                <w:szCs w:val="20"/>
              </w:rPr>
            </w:pPr>
            <w:r w:rsidRPr="00E26429">
              <w:rPr>
                <w:bCs/>
                <w:sz w:val="24"/>
                <w:szCs w:val="24"/>
              </w:rPr>
              <w:t xml:space="preserve">         </w:t>
            </w:r>
            <w:r>
              <w:rPr>
                <w:bCs/>
                <w:sz w:val="24"/>
                <w:szCs w:val="24"/>
              </w:rPr>
              <w:t xml:space="preserve">        </w:t>
            </w:r>
            <w:r w:rsidRPr="00E26429">
              <w:rPr>
                <w:bCs/>
                <w:sz w:val="24"/>
                <w:szCs w:val="24"/>
              </w:rPr>
              <w:t xml:space="preserve">  (</w:t>
            </w:r>
            <w:r w:rsidR="002C7976" w:rsidRPr="00E26429">
              <w:rPr>
                <w:bCs/>
                <w:sz w:val="20"/>
                <w:szCs w:val="20"/>
              </w:rPr>
              <w:t>Employer, coordinator</w:t>
            </w:r>
            <w:r w:rsidRPr="00E26429">
              <w:rPr>
                <w:bCs/>
                <w:sz w:val="20"/>
                <w:szCs w:val="20"/>
              </w:rPr>
              <w:t>/principal</w:t>
            </w:r>
            <w:r>
              <w:rPr>
                <w:bCs/>
                <w:sz w:val="20"/>
                <w:szCs w:val="20"/>
              </w:rPr>
              <w:t>)                                                                  (name of student-teacher)</w:t>
            </w:r>
          </w:p>
          <w:p w:rsidR="00E26429" w:rsidRDefault="00E26429" w:rsidP="00E26429">
            <w:pPr>
              <w:pStyle w:val="NoSpacing"/>
              <w:rPr>
                <w:bCs/>
                <w:sz w:val="24"/>
                <w:szCs w:val="24"/>
              </w:rPr>
            </w:pPr>
          </w:p>
          <w:p w:rsidR="00E26429" w:rsidRPr="009C077C" w:rsidRDefault="00E26429" w:rsidP="009C077C">
            <w:pPr>
              <w:pStyle w:val="NoSpacing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9C077C">
              <w:rPr>
                <w:bCs/>
                <w:i/>
                <w:iCs/>
                <w:sz w:val="24"/>
                <w:szCs w:val="24"/>
              </w:rPr>
              <w:t>I am informed that he/she is going to enroll at the University of Perpetual Help with the course/degree…………………………………………………………………., and that I</w:t>
            </w:r>
          </w:p>
          <w:p w:rsidR="00E26429" w:rsidRPr="009C077C" w:rsidRDefault="00E26429" w:rsidP="009C077C">
            <w:pPr>
              <w:pStyle w:val="NoSpacing"/>
              <w:jc w:val="center"/>
              <w:rPr>
                <w:bCs/>
                <w:i/>
                <w:iCs/>
                <w:sz w:val="24"/>
                <w:szCs w:val="24"/>
              </w:rPr>
            </w:pPr>
          </w:p>
          <w:p w:rsidR="00E26429" w:rsidRPr="009C077C" w:rsidRDefault="00E26429" w:rsidP="009C077C">
            <w:pPr>
              <w:pStyle w:val="NoSpacing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9C077C">
              <w:rPr>
                <w:bCs/>
                <w:i/>
                <w:iCs/>
                <w:sz w:val="24"/>
                <w:szCs w:val="24"/>
              </w:rPr>
              <w:t>_______ allow                         _______ NOT allow</w:t>
            </w:r>
          </w:p>
          <w:p w:rsidR="00E26429" w:rsidRPr="009C077C" w:rsidRDefault="00E26429" w:rsidP="009C077C">
            <w:pPr>
              <w:pStyle w:val="NoSpacing"/>
              <w:jc w:val="center"/>
              <w:rPr>
                <w:bCs/>
                <w:i/>
                <w:iCs/>
                <w:sz w:val="24"/>
                <w:szCs w:val="24"/>
              </w:rPr>
            </w:pPr>
          </w:p>
          <w:p w:rsidR="00E26429" w:rsidRPr="009C077C" w:rsidRDefault="00E26429" w:rsidP="009C077C">
            <w:pPr>
              <w:pStyle w:val="NoSpacing"/>
              <w:jc w:val="center"/>
              <w:rPr>
                <w:bCs/>
                <w:i/>
                <w:iCs/>
                <w:sz w:val="24"/>
                <w:szCs w:val="24"/>
              </w:rPr>
            </w:pPr>
            <w:proofErr w:type="gramStart"/>
            <w:r w:rsidRPr="009C077C">
              <w:rPr>
                <w:bCs/>
                <w:i/>
                <w:iCs/>
                <w:sz w:val="24"/>
                <w:szCs w:val="24"/>
              </w:rPr>
              <w:t>her/him</w:t>
            </w:r>
            <w:proofErr w:type="gramEnd"/>
            <w:r w:rsidRPr="009C077C">
              <w:rPr>
                <w:bCs/>
                <w:i/>
                <w:iCs/>
                <w:sz w:val="24"/>
                <w:szCs w:val="24"/>
              </w:rPr>
              <w:t xml:space="preserve"> to take the course mentioned above.</w:t>
            </w:r>
          </w:p>
          <w:p w:rsidR="00E26429" w:rsidRDefault="00E26429" w:rsidP="00E26429">
            <w:pPr>
              <w:pStyle w:val="NoSpacing"/>
              <w:rPr>
                <w:bCs/>
                <w:sz w:val="24"/>
                <w:szCs w:val="24"/>
              </w:rPr>
            </w:pPr>
          </w:p>
          <w:p w:rsidR="00E26429" w:rsidRDefault="00E26429" w:rsidP="00E26429">
            <w:pPr>
              <w:pStyle w:val="NoSpacing"/>
              <w:rPr>
                <w:bCs/>
                <w:sz w:val="24"/>
                <w:szCs w:val="24"/>
              </w:rPr>
            </w:pPr>
          </w:p>
          <w:p w:rsidR="00E26429" w:rsidRDefault="00E26429" w:rsidP="00E26429">
            <w:pPr>
              <w:pStyle w:val="NoSpacing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_____________________________                                        Signature:  _______________________</w:t>
            </w:r>
          </w:p>
          <w:p w:rsidR="00E26429" w:rsidRDefault="00E26429" w:rsidP="00E26429">
            <w:pPr>
              <w:pStyle w:val="NoSpacing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Name of employer/coordinator/principal                                  Date: ___________________________</w:t>
            </w:r>
          </w:p>
          <w:p w:rsidR="00E26429" w:rsidRPr="00E26429" w:rsidRDefault="00E26429" w:rsidP="00E26429">
            <w:pPr>
              <w:pStyle w:val="NoSpacing"/>
              <w:rPr>
                <w:bCs/>
                <w:sz w:val="24"/>
                <w:szCs w:val="24"/>
              </w:rPr>
            </w:pPr>
          </w:p>
        </w:tc>
      </w:tr>
      <w:tr w:rsidR="00E26429" w:rsidRPr="00E4627D" w:rsidTr="00B9331A">
        <w:trPr>
          <w:trHeight w:val="2569"/>
        </w:trPr>
        <w:tc>
          <w:tcPr>
            <w:tcW w:w="10755" w:type="dxa"/>
            <w:gridSpan w:val="8"/>
          </w:tcPr>
          <w:p w:rsidR="00E26429" w:rsidRPr="000D0855" w:rsidRDefault="00E26429" w:rsidP="005514F3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lastRenderedPageBreak/>
              <w:t>For the Admissions Officer</w:t>
            </w:r>
            <w:r w:rsidR="000D0855">
              <w:rPr>
                <w:b/>
                <w:sz w:val="24"/>
                <w:szCs w:val="24"/>
              </w:rPr>
              <w:t xml:space="preserve">:                                                             </w:t>
            </w:r>
            <w:r w:rsidR="004B01F2">
              <w:rPr>
                <w:b/>
                <w:sz w:val="24"/>
                <w:szCs w:val="24"/>
              </w:rPr>
              <w:t xml:space="preserve">                                     </w:t>
            </w:r>
            <w:r w:rsidR="000D0855">
              <w:rPr>
                <w:b/>
                <w:sz w:val="20"/>
                <w:szCs w:val="20"/>
              </w:rPr>
              <w:t>Date of Admission:</w:t>
            </w:r>
            <w:r w:rsidR="004B01F2">
              <w:rPr>
                <w:b/>
                <w:sz w:val="20"/>
                <w:szCs w:val="20"/>
              </w:rPr>
              <w:t>_________</w:t>
            </w:r>
          </w:p>
          <w:p w:rsidR="00E26429" w:rsidRPr="004B01F2" w:rsidRDefault="004B01F2" w:rsidP="005514F3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</w:t>
            </w:r>
            <w:r>
              <w:rPr>
                <w:b/>
                <w:sz w:val="20"/>
                <w:szCs w:val="20"/>
              </w:rPr>
              <w:t>___Semester SY 20___-20___</w:t>
            </w:r>
          </w:p>
          <w:p w:rsidR="004B01F2" w:rsidRDefault="00E26429" w:rsidP="005514F3">
            <w:pPr>
              <w:pStyle w:val="NoSpacing"/>
              <w:rPr>
                <w:b/>
                <w:sz w:val="20"/>
                <w:szCs w:val="20"/>
              </w:rPr>
            </w:pPr>
            <w:r w:rsidRPr="000D0855">
              <w:rPr>
                <w:b/>
                <w:sz w:val="20"/>
                <w:szCs w:val="20"/>
              </w:rPr>
              <w:t>Admission Credential(s) Submitted</w:t>
            </w:r>
            <w:r w:rsidR="004B01F2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___Summer SY 20___-20___</w:t>
            </w:r>
          </w:p>
          <w:p w:rsidR="00E26429" w:rsidRPr="000D0855" w:rsidRDefault="004B01F2" w:rsidP="005514F3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</w:t>
            </w:r>
          </w:p>
          <w:p w:rsidR="000D0855" w:rsidRDefault="006C19B1" w:rsidP="005514F3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E26429" w:rsidRPr="000D0855">
              <w:rPr>
                <w:b/>
                <w:sz w:val="20"/>
                <w:szCs w:val="20"/>
              </w:rPr>
              <w:t xml:space="preserve">  For </w:t>
            </w:r>
            <w:r>
              <w:rPr>
                <w:b/>
                <w:sz w:val="20"/>
                <w:szCs w:val="20"/>
              </w:rPr>
              <w:t>Transnational B.A Educ. Students</w:t>
            </w:r>
            <w:r w:rsidR="00E26429" w:rsidRPr="000D0855">
              <w:rPr>
                <w:b/>
                <w:sz w:val="20"/>
                <w:szCs w:val="20"/>
              </w:rPr>
              <w:t>:</w:t>
            </w:r>
            <w:r w:rsidR="004B01F2">
              <w:rPr>
                <w:b/>
                <w:sz w:val="20"/>
                <w:szCs w:val="20"/>
              </w:rPr>
              <w:t xml:space="preserve">                                                                </w:t>
            </w:r>
            <w:r>
              <w:rPr>
                <w:b/>
                <w:sz w:val="20"/>
                <w:szCs w:val="20"/>
              </w:rPr>
              <w:t xml:space="preserve">          </w:t>
            </w:r>
            <w:r w:rsidR="004B01F2">
              <w:rPr>
                <w:b/>
                <w:sz w:val="20"/>
                <w:szCs w:val="20"/>
              </w:rPr>
              <w:t xml:space="preserve">For </w:t>
            </w:r>
            <w:r>
              <w:rPr>
                <w:b/>
                <w:sz w:val="20"/>
                <w:szCs w:val="20"/>
              </w:rPr>
              <w:t>Students Abroad (PTC, M.A., Ph.D.)</w:t>
            </w:r>
          </w:p>
          <w:p w:rsidR="004B01F2" w:rsidRPr="004B01F2" w:rsidRDefault="004B01F2" w:rsidP="005514F3">
            <w:pPr>
              <w:pStyle w:val="NoSpacing"/>
              <w:rPr>
                <w:b/>
                <w:sz w:val="20"/>
                <w:szCs w:val="20"/>
              </w:rPr>
            </w:pPr>
          </w:p>
          <w:p w:rsidR="00E26429" w:rsidRP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595644DD" wp14:editId="5D9CC107">
                      <wp:extent cx="123825" cy="114300"/>
                      <wp:effectExtent l="13335" t="6350" r="5715" b="12700"/>
                      <wp:docPr id="36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8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0PHwIAAD0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Ul3NDx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 w:rsidRPr="000D0855">
              <w:rPr>
                <w:bCs/>
                <w:sz w:val="20"/>
                <w:szCs w:val="20"/>
              </w:rPr>
              <w:t>Form 138 (Original Report Card)</w:t>
            </w:r>
            <w:r w:rsidR="004B01F2">
              <w:rPr>
                <w:bCs/>
                <w:sz w:val="20"/>
                <w:szCs w:val="20"/>
              </w:rPr>
              <w:t xml:space="preserve">                                              </w:t>
            </w:r>
            <w:r w:rsidR="008F77EB">
              <w:rPr>
                <w:bCs/>
                <w:sz w:val="20"/>
                <w:szCs w:val="20"/>
              </w:rPr>
              <w:t xml:space="preserve">                               </w: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61A61537" wp14:editId="3B88B97F">
                      <wp:extent cx="123825" cy="114300"/>
                      <wp:effectExtent l="8890" t="6350" r="10160" b="12700"/>
                      <wp:docPr id="3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5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dDrOCB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8F77EB">
              <w:rPr>
                <w:bCs/>
                <w:sz w:val="20"/>
                <w:szCs w:val="20"/>
              </w:rPr>
              <w:t xml:space="preserve"> Transfer Credential</w:t>
            </w:r>
            <w:r w:rsidR="006C19B1">
              <w:rPr>
                <w:bCs/>
                <w:sz w:val="20"/>
                <w:szCs w:val="20"/>
              </w:rPr>
              <w:t xml:space="preserve"> if transferee</w:t>
            </w:r>
          </w:p>
          <w:p w:rsid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074100CD" wp14:editId="63C86CC5">
                      <wp:extent cx="123825" cy="114300"/>
                      <wp:effectExtent l="13335" t="11430" r="5715" b="7620"/>
                      <wp:docPr id="34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1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Certificate of Good Moral Character</w:t>
            </w:r>
            <w:r w:rsidR="004B01F2">
              <w:rPr>
                <w:bCs/>
                <w:sz w:val="20"/>
                <w:szCs w:val="20"/>
              </w:rPr>
              <w:t xml:space="preserve">                                                                 </w:t>
            </w:r>
            <w:r w:rsidR="008F77EB">
              <w:rPr>
                <w:bCs/>
                <w:sz w:val="20"/>
                <w:szCs w:val="20"/>
              </w:rPr>
              <w:t xml:space="preserve">     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1B01B987" wp14:editId="2C374277">
                      <wp:extent cx="123825" cy="114300"/>
                      <wp:effectExtent l="6350" t="11430" r="12700" b="7620"/>
                      <wp:docPr id="3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6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">
                      <w10:anchorlock/>
                    </v:rect>
                  </w:pict>
                </mc:Fallback>
              </mc:AlternateContent>
            </w:r>
            <w:r w:rsidR="008F77EB">
              <w:rPr>
                <w:bCs/>
                <w:sz w:val="20"/>
                <w:szCs w:val="20"/>
              </w:rPr>
              <w:t xml:space="preserve"> </w:t>
            </w:r>
            <w:r w:rsidR="006C19B1">
              <w:rPr>
                <w:bCs/>
                <w:sz w:val="20"/>
                <w:szCs w:val="20"/>
              </w:rPr>
              <w:t>copy of passport front page</w:t>
            </w:r>
          </w:p>
          <w:p w:rsid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5EFDA193" wp14:editId="432C7625">
                      <wp:extent cx="123825" cy="114300"/>
                      <wp:effectExtent l="13335" t="7620" r="5715" b="11430"/>
                      <wp:docPr id="32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3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kPHwIAAD0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N6xJDx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National Career Assessment Examination Result (photocopy)</w:t>
            </w:r>
            <w:r w:rsidR="004B01F2">
              <w:rPr>
                <w:bCs/>
                <w:sz w:val="20"/>
                <w:szCs w:val="20"/>
              </w:rPr>
              <w:t xml:space="preserve">                         </w:t>
            </w:r>
            <w:r w:rsidR="008F77EB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1BBD38F1" wp14:editId="453E44AD">
                      <wp:extent cx="123825" cy="114300"/>
                      <wp:effectExtent l="11430" t="7620" r="7620" b="11430"/>
                      <wp:docPr id="31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7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">
                      <w10:anchorlock/>
                    </v:rect>
                  </w:pict>
                </mc:Fallback>
              </mc:AlternateContent>
            </w:r>
            <w:r w:rsidR="008F77EB">
              <w:rPr>
                <w:bCs/>
                <w:sz w:val="20"/>
                <w:szCs w:val="20"/>
              </w:rPr>
              <w:t xml:space="preserve"> </w:t>
            </w:r>
            <w:r w:rsidR="006C19B1">
              <w:rPr>
                <w:bCs/>
                <w:sz w:val="20"/>
                <w:szCs w:val="20"/>
              </w:rPr>
              <w:t>Copy of TOR</w:t>
            </w:r>
          </w:p>
          <w:p w:rsid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00DD737F" wp14:editId="4AA49006">
                      <wp:extent cx="123825" cy="114300"/>
                      <wp:effectExtent l="13335" t="13335" r="5715" b="5715"/>
                      <wp:docPr id="30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4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910dRh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Birth Certificate (NSO Certified)</w:t>
            </w:r>
            <w:r w:rsidR="004B01F2">
              <w:rPr>
                <w:bCs/>
                <w:sz w:val="20"/>
                <w:szCs w:val="20"/>
              </w:rPr>
              <w:t xml:space="preserve">                                                </w:t>
            </w:r>
            <w:r w:rsidR="008F77EB">
              <w:rPr>
                <w:bCs/>
                <w:sz w:val="20"/>
                <w:szCs w:val="20"/>
              </w:rPr>
              <w:t xml:space="preserve">                              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26361B90" wp14:editId="04CC190A">
                      <wp:extent cx="123825" cy="114300"/>
                      <wp:effectExtent l="5080" t="13335" r="13970" b="5715"/>
                      <wp:docPr id="29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8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gXYC6R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8F77EB">
              <w:rPr>
                <w:bCs/>
                <w:sz w:val="20"/>
                <w:szCs w:val="20"/>
              </w:rPr>
              <w:t xml:space="preserve"> </w:t>
            </w:r>
            <w:r w:rsidR="006C19B1">
              <w:rPr>
                <w:bCs/>
                <w:sz w:val="20"/>
                <w:szCs w:val="20"/>
              </w:rPr>
              <w:t>Original TOR with remarks “for UPHSD”</w:t>
            </w:r>
          </w:p>
          <w:p w:rsidR="005E24F5" w:rsidRDefault="005E24F5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“for evaluation”, “for further studies”</w:t>
            </w:r>
          </w:p>
          <w:p w:rsidR="008F77EB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24E9512D" wp14:editId="25DBFC32">
                      <wp:extent cx="123825" cy="114300"/>
                      <wp:effectExtent l="13335" t="9525" r="5715" b="9525"/>
                      <wp:docPr id="28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5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M0XHwIAAD0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9vjNFx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Latest 2x2 photo (3 pcs)</w:t>
            </w:r>
            <w:r w:rsidR="004B01F2">
              <w:rPr>
                <w:bCs/>
                <w:sz w:val="20"/>
                <w:szCs w:val="20"/>
              </w:rPr>
              <w:t xml:space="preserve">                                                             </w:t>
            </w:r>
            <w:r w:rsidR="008F77EB">
              <w:rPr>
                <w:bCs/>
                <w:sz w:val="20"/>
                <w:szCs w:val="20"/>
              </w:rPr>
              <w:t xml:space="preserve">                              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0366E3A2" wp14:editId="1D376CAF">
                      <wp:extent cx="123825" cy="114300"/>
                      <wp:effectExtent l="10160" t="9525" r="8890" b="9525"/>
                      <wp:docPr id="27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9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G5HHwIAAD0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ieRuRx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8F77EB">
              <w:rPr>
                <w:bCs/>
                <w:sz w:val="20"/>
                <w:szCs w:val="20"/>
              </w:rPr>
              <w:t xml:space="preserve"> Latest 2x2 photo (3pcs)</w:t>
            </w:r>
          </w:p>
          <w:p w:rsid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72513D34" wp14:editId="31A5E69B">
                      <wp:extent cx="123825" cy="114300"/>
                      <wp:effectExtent l="13335" t="5080" r="5715" b="13970"/>
                      <wp:docPr id="2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6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SbHwIAAD0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imAUmx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Marriage Contract (For Female Students only)</w:t>
            </w:r>
            <w:r w:rsidR="004B01F2">
              <w:rPr>
                <w:bCs/>
                <w:sz w:val="20"/>
                <w:szCs w:val="20"/>
              </w:rPr>
              <w:t xml:space="preserve">                      </w:t>
            </w:r>
            <w:r w:rsidR="008F77EB">
              <w:rPr>
                <w:bCs/>
                <w:sz w:val="20"/>
                <w:szCs w:val="20"/>
              </w:rPr>
              <w:t xml:space="preserve">                              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448CA5BF" wp14:editId="62BF5744">
                      <wp:extent cx="123825" cy="114300"/>
                      <wp:effectExtent l="8255" t="5080" r="10795" b="13970"/>
                      <wp:docPr id="25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0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">
                      <w10:anchorlock/>
                    </v:rect>
                  </w:pict>
                </mc:Fallback>
              </mc:AlternateContent>
            </w:r>
            <w:r w:rsidR="008F77EB">
              <w:rPr>
                <w:bCs/>
                <w:sz w:val="20"/>
                <w:szCs w:val="20"/>
              </w:rPr>
              <w:t xml:space="preserve"> Birth Certificate (NSO Certified)</w:t>
            </w:r>
          </w:p>
          <w:p w:rsid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6183C576" wp14:editId="173B2014">
                      <wp:extent cx="123825" cy="114300"/>
                      <wp:effectExtent l="13335" t="10795" r="5715" b="8255"/>
                      <wp:docPr id="24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7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+1HwIAAD0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1o+ftR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ISHIHARA Result (For Maritime Students)</w:t>
            </w:r>
            <w:r w:rsidR="008F77EB">
              <w:rPr>
                <w:bCs/>
                <w:sz w:val="20"/>
                <w:szCs w:val="20"/>
              </w:rPr>
              <w:t xml:space="preserve">                                                             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524A5B6F" wp14:editId="09A285B2">
                      <wp:extent cx="123825" cy="114300"/>
                      <wp:effectExtent l="11430" t="10795" r="7620" b="8255"/>
                      <wp:docPr id="23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1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">
                      <w10:anchorlock/>
                    </v:rect>
                  </w:pict>
                </mc:Fallback>
              </mc:AlternateContent>
            </w:r>
            <w:r w:rsidR="008F77EB">
              <w:rPr>
                <w:bCs/>
                <w:sz w:val="20"/>
                <w:szCs w:val="20"/>
              </w:rPr>
              <w:t xml:space="preserve"> Marriage Contract (For Female Students)</w:t>
            </w:r>
          </w:p>
          <w:p w:rsid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3AEFC55F" wp14:editId="1B73A0D6">
                      <wp:extent cx="123825" cy="114300"/>
                      <wp:effectExtent l="13335" t="6985" r="5715" b="12065"/>
                      <wp:docPr id="22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8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70JHwIAAD0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CoO9CR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AUDIOMETRIC Result (For Maritime Students)</w:t>
            </w:r>
            <w:r w:rsidR="008F77EB">
              <w:rPr>
                <w:bCs/>
                <w:sz w:val="20"/>
                <w:szCs w:val="20"/>
              </w:rPr>
              <w:t xml:space="preserve">                                                     </w:t>
            </w:r>
            <w:r w:rsidR="006C19B1">
              <w:rPr>
                <w:bCs/>
                <w:noProof/>
                <w:sz w:val="20"/>
                <w:szCs w:val="20"/>
                <w:lang w:bidi="th-TH"/>
              </w:rPr>
              <w:drawing>
                <wp:inline distT="0" distB="0" distL="0" distR="0" wp14:anchorId="3DEDE49E" wp14:editId="6A68680C">
                  <wp:extent cx="133985" cy="128270"/>
                  <wp:effectExtent l="0" t="0" r="0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0068C">
              <w:rPr>
                <w:bCs/>
                <w:sz w:val="20"/>
                <w:szCs w:val="20"/>
              </w:rPr>
              <w:t xml:space="preserve"> L</w:t>
            </w:r>
            <w:r w:rsidR="006C19B1">
              <w:rPr>
                <w:bCs/>
                <w:sz w:val="20"/>
                <w:szCs w:val="20"/>
              </w:rPr>
              <w:t>etter of recommendation from Head</w:t>
            </w:r>
            <w:r w:rsidR="005E24F5">
              <w:rPr>
                <w:bCs/>
                <w:sz w:val="20"/>
                <w:szCs w:val="20"/>
              </w:rPr>
              <w:t>(optional)</w:t>
            </w:r>
          </w:p>
          <w:p w:rsidR="000D0855" w:rsidRDefault="00EA271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26C8EB8" wp14:editId="59ABF412">
                      <wp:simplePos x="0" y="0"/>
                      <wp:positionH relativeFrom="column">
                        <wp:posOffset>3989070</wp:posOffset>
                      </wp:positionH>
                      <wp:positionV relativeFrom="paragraph">
                        <wp:posOffset>29100</wp:posOffset>
                      </wp:positionV>
                      <wp:extent cx="2910177" cy="357808"/>
                      <wp:effectExtent l="0" t="0" r="24130" b="2349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0177" cy="3578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1E6D" w:rsidRPr="00741E6D" w:rsidRDefault="00741E6D" w:rsidP="00EA271F">
                                  <w:pPr>
                                    <w:spacing w:after="0" w:line="192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A271F">
                                    <w:rPr>
                                      <w:rFonts w:ascii="Century Gothic" w:hAnsi="Century Gothic"/>
                                      <w:bCs/>
                                      <w:noProof/>
                                      <w:sz w:val="44"/>
                                      <w:szCs w:val="44"/>
                                      <w:lang w:bidi="th-TH"/>
                                    </w:rPr>
                                    <w:t>□</w:t>
                                  </w:r>
                                  <w:r w:rsidR="00EA271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EA271F">
                                    <w:rPr>
                                      <w:sz w:val="20"/>
                                      <w:szCs w:val="20"/>
                                    </w:rPr>
                                    <w:t>For</w:t>
                                  </w:r>
                                  <w:proofErr w:type="gramEnd"/>
                                  <w:r w:rsidR="00EA271F">
                                    <w:rPr>
                                      <w:sz w:val="20"/>
                                      <w:szCs w:val="20"/>
                                    </w:rPr>
                                    <w:t xml:space="preserve"> foreigners,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validation from their embassy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30" type="#_x0000_t202" style="position:absolute;margin-left:314.1pt;margin-top:2.3pt;width:229.15pt;height:28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" fillcolor="white [3201]" strokecolor="white [3212]" strokeweight=".5pt">
                      <v:textbox>
                        <w:txbxContent>
                          <w:p w:rsidR="00741E6D" w:rsidRPr="00741E6D" w:rsidRDefault="00741E6D" w:rsidP="00EA271F">
                            <w:pPr>
                              <w:spacing w:after="0"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A271F">
                              <w:rPr>
                                <w:rFonts w:ascii="Century Gothic" w:hAnsi="Century Gothic"/>
                                <w:bCs/>
                                <w:noProof/>
                                <w:sz w:val="44"/>
                                <w:szCs w:val="44"/>
                                <w:lang w:bidi="th-TH"/>
                              </w:rPr>
                              <w:t>□</w:t>
                            </w:r>
                            <w:r w:rsidR="00EA271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EA271F">
                              <w:rPr>
                                <w:sz w:val="20"/>
                                <w:szCs w:val="20"/>
                              </w:rPr>
                              <w:t>For</w:t>
                            </w:r>
                            <w:proofErr w:type="gramEnd"/>
                            <w:r w:rsidR="00EA271F">
                              <w:rPr>
                                <w:sz w:val="20"/>
                                <w:szCs w:val="20"/>
                              </w:rPr>
                              <w:t xml:space="preserve"> foreigners,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validation from their embassy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77EB">
              <w:rPr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</w:t>
            </w:r>
            <w:r w:rsidR="009C077C">
              <w:rPr>
                <w:bCs/>
                <w:noProof/>
                <w:sz w:val="20"/>
                <w:szCs w:val="20"/>
                <w:lang w:bidi="th-TH"/>
              </w:rPr>
              <w:drawing>
                <wp:inline distT="0" distB="0" distL="0" distR="0" wp14:anchorId="34BF3E77" wp14:editId="27CC3299">
                  <wp:extent cx="133985" cy="128270"/>
                  <wp:effectExtent l="0" t="0" r="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C077C">
              <w:rPr>
                <w:bCs/>
                <w:sz w:val="20"/>
                <w:szCs w:val="20"/>
              </w:rPr>
              <w:t xml:space="preserve"> Admission Exam</w:t>
            </w:r>
          </w:p>
          <w:p w:rsidR="009C077C" w:rsidRDefault="00014AEF" w:rsidP="005514F3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</w:t>
            </w:r>
          </w:p>
          <w:p w:rsidR="00EA271F" w:rsidRDefault="00014AEF" w:rsidP="005514F3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</w:t>
            </w:r>
            <w:r w:rsidR="00EA271F">
              <w:rPr>
                <w:b/>
                <w:sz w:val="20"/>
                <w:szCs w:val="20"/>
              </w:rPr>
              <w:t xml:space="preserve">    </w:t>
            </w:r>
          </w:p>
          <w:p w:rsidR="00014AEF" w:rsidRDefault="00EA271F" w:rsidP="000D0855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014AE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  <w:r w:rsidR="00014AEF">
              <w:rPr>
                <w:b/>
                <w:sz w:val="20"/>
                <w:szCs w:val="20"/>
              </w:rPr>
              <w:t xml:space="preserve">     </w:t>
            </w:r>
          </w:p>
          <w:p w:rsidR="00B22B62" w:rsidRPr="002C7976" w:rsidRDefault="00B22B62" w:rsidP="000D0855">
            <w:pPr>
              <w:pStyle w:val="NoSpacing"/>
              <w:rPr>
                <w:b/>
                <w:sz w:val="20"/>
                <w:szCs w:val="20"/>
              </w:rPr>
            </w:pPr>
            <w:r w:rsidRPr="002C7976">
              <w:rPr>
                <w:b/>
                <w:sz w:val="20"/>
                <w:szCs w:val="20"/>
              </w:rPr>
              <w:t>PROMISORY NOTE</w:t>
            </w:r>
          </w:p>
          <w:p w:rsidR="00B22B62" w:rsidRPr="002C7976" w:rsidRDefault="00B22B62" w:rsidP="000D0855">
            <w:pPr>
              <w:pStyle w:val="NoSpacing"/>
              <w:rPr>
                <w:b/>
                <w:sz w:val="20"/>
                <w:szCs w:val="20"/>
              </w:rPr>
            </w:pPr>
            <w:r w:rsidRPr="002C7976">
              <w:rPr>
                <w:b/>
                <w:sz w:val="20"/>
                <w:szCs w:val="20"/>
              </w:rPr>
              <w:t xml:space="preserve">        Date of Submission of Lacking Requirements:_______________</w:t>
            </w:r>
          </w:p>
          <w:p w:rsidR="000D0855" w:rsidRDefault="002C7976" w:rsidP="005514F3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NOTE</w:t>
            </w:r>
            <w:proofErr w:type="gramStart"/>
            <w:r>
              <w:rPr>
                <w:b/>
                <w:sz w:val="20"/>
                <w:szCs w:val="20"/>
              </w:rPr>
              <w:t>:</w:t>
            </w:r>
            <w:r w:rsidR="00507ABD">
              <w:rPr>
                <w:b/>
                <w:sz w:val="20"/>
                <w:szCs w:val="20"/>
              </w:rPr>
              <w:t>1</w:t>
            </w:r>
            <w:proofErr w:type="gramEnd"/>
            <w:r w:rsidR="00507ABD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 xml:space="preserve"> Failure on my part to submit the required documents on the date Indicated shall render my enrollment null and void. </w:t>
            </w:r>
          </w:p>
          <w:p w:rsidR="002C7976" w:rsidRDefault="002C7976" w:rsidP="005514F3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Any misrepresentation or failure to disclose information shall be a ground for disciplinary action.</w:t>
            </w:r>
          </w:p>
          <w:p w:rsidR="00507ABD" w:rsidRDefault="00507ABD" w:rsidP="005514F3">
            <w:pPr>
              <w:pStyle w:val="NoSpacing"/>
              <w:rPr>
                <w:b/>
                <w:sz w:val="20"/>
                <w:szCs w:val="20"/>
              </w:rPr>
            </w:pPr>
          </w:p>
          <w:p w:rsidR="00507ABD" w:rsidRPr="00507ABD" w:rsidRDefault="00507ABD" w:rsidP="00507ABD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2.  </w:t>
            </w:r>
            <w:r w:rsidRPr="00507ABD">
              <w:rPr>
                <w:b/>
                <w:sz w:val="20"/>
                <w:szCs w:val="20"/>
              </w:rPr>
              <w:t>I understand that there is a difference in the school fees for students studying abroad under ERC Thailand and UPHSD</w:t>
            </w:r>
          </w:p>
          <w:p w:rsidR="00507ABD" w:rsidRDefault="00507ABD" w:rsidP="00507ABD">
            <w:pPr>
              <w:pStyle w:val="NoSpacing"/>
              <w:rPr>
                <w:b/>
                <w:sz w:val="20"/>
                <w:szCs w:val="20"/>
              </w:rPr>
            </w:pPr>
            <w:r w:rsidRPr="00507ABD">
              <w:rPr>
                <w:b/>
                <w:sz w:val="20"/>
                <w:szCs w:val="20"/>
              </w:rPr>
              <w:t xml:space="preserve">Las </w:t>
            </w:r>
            <w:proofErr w:type="spellStart"/>
            <w:r w:rsidRPr="00507ABD">
              <w:rPr>
                <w:b/>
                <w:sz w:val="20"/>
                <w:szCs w:val="20"/>
              </w:rPr>
              <w:t>Pinas</w:t>
            </w:r>
            <w:proofErr w:type="spellEnd"/>
            <w:r w:rsidRPr="00507ABD">
              <w:rPr>
                <w:b/>
                <w:sz w:val="20"/>
                <w:szCs w:val="20"/>
              </w:rPr>
              <w:t xml:space="preserve"> Campus, Manila, and I take the full obligation to settle the prescribed fees agreed before enrollment.</w:t>
            </w:r>
          </w:p>
          <w:p w:rsidR="00507ABD" w:rsidRDefault="00507ABD" w:rsidP="00507ABD">
            <w:pPr>
              <w:pStyle w:val="NoSpacing"/>
              <w:rPr>
                <w:b/>
                <w:sz w:val="20"/>
                <w:szCs w:val="20"/>
              </w:rPr>
            </w:pPr>
          </w:p>
          <w:p w:rsidR="000F0178" w:rsidRPr="002C7976" w:rsidRDefault="000F0178" w:rsidP="0020736E">
            <w:pPr>
              <w:pStyle w:val="NoSpacing"/>
              <w:rPr>
                <w:b/>
                <w:sz w:val="20"/>
                <w:szCs w:val="20"/>
              </w:rPr>
            </w:pPr>
          </w:p>
        </w:tc>
      </w:tr>
      <w:tr w:rsidR="00DE28DA" w:rsidRPr="00E4627D" w:rsidTr="000F0178">
        <w:trPr>
          <w:trHeight w:val="1763"/>
        </w:trPr>
        <w:tc>
          <w:tcPr>
            <w:tcW w:w="10755" w:type="dxa"/>
            <w:gridSpan w:val="8"/>
            <w:shd w:val="clear" w:color="auto" w:fill="FABF8F" w:themeFill="accent6" w:themeFillTint="99"/>
          </w:tcPr>
          <w:p w:rsidR="00DE28DA" w:rsidRDefault="000F0178" w:rsidP="005514F3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POLICY ON DROPPING AND CHANGING</w:t>
            </w:r>
          </w:p>
          <w:p w:rsidR="000F0178" w:rsidRDefault="000F0178" w:rsidP="005514F3">
            <w:pPr>
              <w:pStyle w:val="NoSpacing"/>
              <w:rPr>
                <w:b/>
                <w:sz w:val="24"/>
                <w:szCs w:val="24"/>
              </w:rPr>
            </w:pPr>
          </w:p>
          <w:p w:rsidR="000F0178" w:rsidRDefault="000F0178" w:rsidP="005514F3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 DROPPING AND CHANGING SUBJECTS IS DONE ONLY A WEEK AFTER THE OFFICIAL ENROLLMENT IS DONE.</w:t>
            </w:r>
          </w:p>
          <w:p w:rsidR="000F0178" w:rsidRDefault="000F0178" w:rsidP="000F0178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 IF A STUDENT OPTS TO DROP AFTER THE SCHEDULE IN NO.1, HE OR SHE WILL STILL HAVE TO PAY THE FULL TUITION FEE FOR THAT SEMESTER.   </w:t>
            </w:r>
          </w:p>
        </w:tc>
      </w:tr>
      <w:tr w:rsidR="00014AEF" w:rsidRPr="00E4627D" w:rsidTr="00B9331A">
        <w:trPr>
          <w:trHeight w:val="1763"/>
        </w:trPr>
        <w:tc>
          <w:tcPr>
            <w:tcW w:w="10755" w:type="dxa"/>
            <w:gridSpan w:val="8"/>
          </w:tcPr>
          <w:p w:rsidR="00014AEF" w:rsidRDefault="00014AEF" w:rsidP="005514F3">
            <w:pPr>
              <w:pStyle w:val="NoSpacing"/>
              <w:rPr>
                <w:b/>
                <w:sz w:val="24"/>
                <w:szCs w:val="24"/>
              </w:rPr>
            </w:pPr>
          </w:p>
          <w:p w:rsidR="0020736E" w:rsidRDefault="0020736E" w:rsidP="0020736E">
            <w:pPr>
              <w:pStyle w:val="NoSpacing"/>
              <w:rPr>
                <w:b/>
                <w:sz w:val="20"/>
                <w:szCs w:val="20"/>
              </w:rPr>
            </w:pPr>
          </w:p>
          <w:p w:rsidR="0020736E" w:rsidRDefault="0020736E" w:rsidP="0020736E">
            <w:pPr>
              <w:pStyle w:val="NoSpacing"/>
              <w:rPr>
                <w:b/>
                <w:sz w:val="20"/>
                <w:szCs w:val="20"/>
              </w:rPr>
            </w:pPr>
          </w:p>
          <w:p w:rsidR="0020736E" w:rsidRDefault="0020736E" w:rsidP="0020736E">
            <w:pPr>
              <w:pStyle w:val="NoSpacing"/>
              <w:rPr>
                <w:b/>
                <w:sz w:val="20"/>
                <w:szCs w:val="20"/>
              </w:rPr>
            </w:pPr>
          </w:p>
          <w:p w:rsidR="0020736E" w:rsidRPr="002C7976" w:rsidRDefault="0020736E" w:rsidP="0020736E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</w:t>
            </w:r>
            <w:r w:rsidRPr="002C7976">
              <w:rPr>
                <w:b/>
                <w:sz w:val="20"/>
                <w:szCs w:val="20"/>
              </w:rPr>
              <w:t>___________________________________                                                         _____________________________</w:t>
            </w:r>
          </w:p>
          <w:p w:rsidR="0020736E" w:rsidRDefault="0020736E" w:rsidP="0020736E">
            <w:pPr>
              <w:pStyle w:val="NoSpacing"/>
              <w:rPr>
                <w:b/>
                <w:sz w:val="20"/>
                <w:szCs w:val="20"/>
              </w:rPr>
            </w:pPr>
            <w:r w:rsidRPr="002C7976">
              <w:rPr>
                <w:b/>
                <w:sz w:val="20"/>
                <w:szCs w:val="20"/>
              </w:rPr>
              <w:t xml:space="preserve">               Students’ Signature Over Printed Name                                                       </w:t>
            </w:r>
            <w:bookmarkStart w:id="0" w:name="_GoBack"/>
            <w:bookmarkEnd w:id="0"/>
            <w:r w:rsidRPr="002C7976">
              <w:rPr>
                <w:b/>
                <w:sz w:val="20"/>
                <w:szCs w:val="20"/>
              </w:rPr>
              <w:t xml:space="preserve">             </w:t>
            </w:r>
            <w:r>
              <w:rPr>
                <w:b/>
                <w:sz w:val="20"/>
                <w:szCs w:val="20"/>
              </w:rPr>
              <w:t>ADMISSION’S Officer</w:t>
            </w:r>
          </w:p>
          <w:p w:rsidR="0020736E" w:rsidRDefault="0020736E" w:rsidP="005514F3">
            <w:pPr>
              <w:pStyle w:val="NoSpacing"/>
              <w:rPr>
                <w:b/>
                <w:sz w:val="24"/>
                <w:szCs w:val="24"/>
              </w:rPr>
            </w:pPr>
          </w:p>
          <w:p w:rsidR="0020736E" w:rsidRDefault="0020736E" w:rsidP="005514F3">
            <w:pPr>
              <w:pStyle w:val="NoSpacing"/>
              <w:rPr>
                <w:b/>
                <w:sz w:val="24"/>
                <w:szCs w:val="24"/>
              </w:rPr>
            </w:pPr>
          </w:p>
          <w:p w:rsidR="00B9331A" w:rsidRDefault="00B9331A" w:rsidP="005514F3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PRINT, FILL IT UP, SI</w:t>
            </w:r>
            <w:r w:rsidR="000F0178">
              <w:rPr>
                <w:b/>
                <w:sz w:val="24"/>
                <w:szCs w:val="24"/>
              </w:rPr>
              <w:t>GN, SCAN AND SEND IT TO:    teszar</w:t>
            </w:r>
            <w:r>
              <w:rPr>
                <w:b/>
                <w:sz w:val="24"/>
                <w:szCs w:val="24"/>
              </w:rPr>
              <w:t>.uphsd@gmail.com</w:t>
            </w:r>
          </w:p>
        </w:tc>
      </w:tr>
    </w:tbl>
    <w:p w:rsidR="00041352" w:rsidRDefault="00041352" w:rsidP="007C4A52">
      <w:pPr>
        <w:pStyle w:val="NoSpacing"/>
        <w:rPr>
          <w:b/>
        </w:rPr>
      </w:pPr>
    </w:p>
    <w:sectPr w:rsidR="00041352" w:rsidSect="002C7976">
      <w:headerReference w:type="default" r:id="rId9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3D1" w:rsidRDefault="003F43D1" w:rsidP="007C1605">
      <w:pPr>
        <w:spacing w:after="0" w:line="240" w:lineRule="auto"/>
      </w:pPr>
      <w:r>
        <w:separator/>
      </w:r>
    </w:p>
  </w:endnote>
  <w:endnote w:type="continuationSeparator" w:id="0">
    <w:p w:rsidR="003F43D1" w:rsidRDefault="003F43D1" w:rsidP="007C1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3D1" w:rsidRDefault="003F43D1" w:rsidP="007C1605">
      <w:pPr>
        <w:spacing w:after="0" w:line="240" w:lineRule="auto"/>
      </w:pPr>
      <w:r>
        <w:separator/>
      </w:r>
    </w:p>
  </w:footnote>
  <w:footnote w:type="continuationSeparator" w:id="0">
    <w:p w:rsidR="003F43D1" w:rsidRDefault="003F43D1" w:rsidP="007C1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D22" w:rsidRDefault="00FA53FF" w:rsidP="00250D22">
    <w:pPr>
      <w:pStyle w:val="Header"/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4678680</wp:posOffset>
              </wp:positionH>
              <wp:positionV relativeFrom="paragraph">
                <wp:posOffset>-254000</wp:posOffset>
              </wp:positionV>
              <wp:extent cx="1710055" cy="339725"/>
              <wp:effectExtent l="11430" t="12700" r="12065" b="9525"/>
              <wp:wrapNone/>
              <wp:docPr id="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0055" cy="339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F67AD" w:rsidRDefault="003F67AD" w:rsidP="003F67AD">
                          <w:pPr>
                            <w:spacing w:after="0" w:line="240" w:lineRule="auto"/>
                            <w:jc w:val="right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250D2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UPHSD-LP-GS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E</w:t>
                          </w:r>
                          <w:r w:rsidRPr="00250D2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-AFA-01</w:t>
                          </w:r>
                        </w:p>
                        <w:p w:rsidR="003F67AD" w:rsidRPr="00250D22" w:rsidRDefault="003F67AD" w:rsidP="003F67AD">
                          <w:pPr>
                            <w:spacing w:after="0" w:line="240" w:lineRule="auto"/>
                            <w:jc w:val="right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250D2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 </w:t>
                          </w:r>
                          <w:r w:rsidR="007A3BE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18</w:t>
                          </w:r>
                          <w:r w:rsidRPr="00250D2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-0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5</w:t>
                          </w:r>
                          <w:r w:rsidRPr="00250D2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-201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5</w:t>
                          </w:r>
                          <w:r w:rsidRPr="00250D2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-0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0" type="#_x0000_t202" style="position:absolute;margin-left:368.4pt;margin-top:-20pt;width:134.6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">
              <v:textbox>
                <w:txbxContent>
                  <w:p w:rsidR="003F67AD" w:rsidRDefault="003F67AD" w:rsidP="003F67AD">
                    <w:pPr>
                      <w:spacing w:after="0" w:line="240" w:lineRule="auto"/>
                      <w:jc w:val="right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250D22">
                      <w:rPr>
                        <w:rFonts w:ascii="Arial Narrow" w:hAnsi="Arial Narrow"/>
                        <w:sz w:val="16"/>
                        <w:szCs w:val="16"/>
                      </w:rPr>
                      <w:t>UPHSD-LP-GS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E</w:t>
                    </w:r>
                    <w:r w:rsidRPr="00250D22">
                      <w:rPr>
                        <w:rFonts w:ascii="Arial Narrow" w:hAnsi="Arial Narrow"/>
                        <w:sz w:val="16"/>
                        <w:szCs w:val="16"/>
                      </w:rPr>
                      <w:t>-AFA-01</w:t>
                    </w:r>
                  </w:p>
                  <w:p w:rsidR="003F67AD" w:rsidRPr="00250D22" w:rsidRDefault="003F67AD" w:rsidP="003F67AD">
                    <w:pPr>
                      <w:spacing w:after="0" w:line="240" w:lineRule="auto"/>
                      <w:jc w:val="right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250D22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</w:t>
                    </w:r>
                    <w:r w:rsidR="007A3BE4">
                      <w:rPr>
                        <w:rFonts w:ascii="Arial Narrow" w:hAnsi="Arial Narrow"/>
                        <w:sz w:val="16"/>
                        <w:szCs w:val="16"/>
                      </w:rPr>
                      <w:t>18</w:t>
                    </w:r>
                    <w:r w:rsidRPr="00250D22">
                      <w:rPr>
                        <w:rFonts w:ascii="Arial Narrow" w:hAnsi="Arial Narrow"/>
                        <w:sz w:val="16"/>
                        <w:szCs w:val="16"/>
                      </w:rPr>
                      <w:t>-0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5</w:t>
                    </w:r>
                    <w:r w:rsidRPr="00250D22">
                      <w:rPr>
                        <w:rFonts w:ascii="Arial Narrow" w:hAnsi="Arial Narrow"/>
                        <w:sz w:val="16"/>
                        <w:szCs w:val="16"/>
                      </w:rPr>
                      <w:t>-201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5</w:t>
                    </w:r>
                    <w:r w:rsidRPr="00250D22">
                      <w:rPr>
                        <w:rFonts w:ascii="Arial Narrow" w:hAnsi="Arial Narrow"/>
                        <w:sz w:val="16"/>
                        <w:szCs w:val="16"/>
                      </w:rPr>
                      <w:t>-0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th-TH"/>
      </w:rPr>
      <w:drawing>
        <wp:anchor distT="0" distB="8382" distL="114300" distR="356235" simplePos="0" relativeHeight="251656192" behindDoc="0" locked="0" layoutInCell="1" allowOverlap="1">
          <wp:simplePos x="0" y="0"/>
          <wp:positionH relativeFrom="column">
            <wp:posOffset>322580</wp:posOffset>
          </wp:positionH>
          <wp:positionV relativeFrom="paragraph">
            <wp:posOffset>-274320</wp:posOffset>
          </wp:positionV>
          <wp:extent cx="2040255" cy="675640"/>
          <wp:effectExtent l="0" t="0" r="0" b="0"/>
          <wp:wrapNone/>
          <wp:docPr id="13" name="Objec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ject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31" t="10612" b="14107"/>
                  <a:stretch>
                    <a:fillRect/>
                  </a:stretch>
                </pic:blipFill>
                <pic:spPr bwMode="auto">
                  <a:xfrm>
                    <a:off x="0" y="0"/>
                    <a:ext cx="204025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th-T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-311785</wp:posOffset>
          </wp:positionH>
          <wp:positionV relativeFrom="paragraph">
            <wp:posOffset>-234950</wp:posOffset>
          </wp:positionV>
          <wp:extent cx="577215" cy="850265"/>
          <wp:effectExtent l="0" t="0" r="0" b="6985"/>
          <wp:wrapSquare wrapText="bothSides"/>
          <wp:docPr id="15" name="Picture 322" descr="logo-UPH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2" descr="logo-UPH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" cy="8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th-TH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4678680</wp:posOffset>
          </wp:positionH>
          <wp:positionV relativeFrom="paragraph">
            <wp:posOffset>95250</wp:posOffset>
          </wp:positionV>
          <wp:extent cx="1710055" cy="520700"/>
          <wp:effectExtent l="0" t="0" r="4445" b="0"/>
          <wp:wrapNone/>
          <wp:docPr id="16" name="Picture 1" descr="ukas_uphsd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kas_uphsd cop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47"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th-TH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4050030</wp:posOffset>
          </wp:positionH>
          <wp:positionV relativeFrom="paragraph">
            <wp:posOffset>-234950</wp:posOffset>
          </wp:positionV>
          <wp:extent cx="589280" cy="850900"/>
          <wp:effectExtent l="0" t="0" r="1270" b="6350"/>
          <wp:wrapNone/>
          <wp:docPr id="17" name="Picture 10" descr="grad school educ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 school educati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0D22" w:rsidRDefault="00250D22" w:rsidP="00250D22">
    <w:pPr>
      <w:pStyle w:val="Header"/>
    </w:pPr>
  </w:p>
  <w:p w:rsidR="00250D22" w:rsidRDefault="00FA53FF" w:rsidP="00250D22">
    <w:pPr>
      <w:pStyle w:val="Header"/>
      <w:tabs>
        <w:tab w:val="clear" w:pos="4680"/>
        <w:tab w:val="clear" w:pos="9360"/>
        <w:tab w:val="left" w:pos="4608"/>
        <w:tab w:val="left" w:pos="7764"/>
      </w:tabs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252095</wp:posOffset>
              </wp:positionH>
              <wp:positionV relativeFrom="paragraph">
                <wp:posOffset>5080</wp:posOffset>
              </wp:positionV>
              <wp:extent cx="3407410" cy="324485"/>
              <wp:effectExtent l="0" t="3175" r="317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7410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0D22" w:rsidRPr="00940D91" w:rsidRDefault="00250D22" w:rsidP="00250D22">
                          <w:pPr>
                            <w:spacing w:after="0" w:line="240" w:lineRule="auto"/>
                            <w:rPr>
                              <w:rFonts w:ascii="Arial Narrow" w:hAnsi="Arial Narrow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940D91">
                            <w:rPr>
                              <w:rFonts w:ascii="Arial Narrow" w:hAnsi="Arial Narrow" w:cs="Calibri"/>
                              <w:sz w:val="16"/>
                              <w:szCs w:val="16"/>
                            </w:rPr>
                            <w:t>Alabang-Zapote</w:t>
                          </w:r>
                          <w:proofErr w:type="spellEnd"/>
                          <w:r w:rsidRPr="00940D91">
                            <w:rPr>
                              <w:rFonts w:ascii="Arial Narrow" w:hAnsi="Arial Narrow" w:cs="Calibri"/>
                              <w:sz w:val="16"/>
                              <w:szCs w:val="16"/>
                            </w:rPr>
                            <w:t xml:space="preserve"> Road, Pamplona 3, Las Piñas City, Metro Manila 1740, PHILIPPINES</w:t>
                          </w:r>
                        </w:p>
                        <w:p w:rsidR="00250D22" w:rsidRPr="00940D91" w:rsidRDefault="00250D22" w:rsidP="00250D22">
                          <w:pPr>
                            <w:spacing w:after="0" w:line="240" w:lineRule="auto"/>
                            <w:rPr>
                              <w:rFonts w:ascii="Arial Narrow" w:hAnsi="Arial Narrow" w:cs="Calibri"/>
                              <w:sz w:val="16"/>
                              <w:szCs w:val="16"/>
                            </w:rPr>
                          </w:pPr>
                          <w:proofErr w:type="gramStart"/>
                          <w:r w:rsidRPr="00940D91">
                            <w:rPr>
                              <w:rFonts w:ascii="Arial Narrow" w:hAnsi="Arial Narrow" w:cs="Calibri"/>
                              <w:sz w:val="16"/>
                              <w:szCs w:val="16"/>
                            </w:rPr>
                            <w:t>www.perpetualdalta.edu.ph  •</w:t>
                          </w:r>
                          <w:proofErr w:type="gramEnd"/>
                          <w:r w:rsidRPr="00940D91">
                            <w:rPr>
                              <w:rFonts w:ascii="Arial Narrow" w:hAnsi="Arial Narrow" w:cs="Calibri"/>
                              <w:sz w:val="16"/>
                              <w:szCs w:val="16"/>
                            </w:rPr>
                            <w:t xml:space="preserve">  +63(02) 871-06-39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14" o:spid="_x0000_s1031" type="#_x0000_t202" style="position:absolute;margin-left:19.85pt;margin-top:.4pt;width:268.3pt;height:25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BXtw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" filled="f" stroked="f">
              <v:textbox style="mso-fit-shape-to-text:t">
                <w:txbxContent>
                  <w:p w:rsidR="00250D22" w:rsidRPr="00940D91" w:rsidRDefault="00250D22" w:rsidP="00250D22">
                    <w:pPr>
                      <w:spacing w:after="0" w:line="240" w:lineRule="auto"/>
                      <w:rPr>
                        <w:rFonts w:ascii="Arial Narrow" w:hAnsi="Arial Narrow" w:cs="Calibri"/>
                        <w:sz w:val="16"/>
                        <w:szCs w:val="16"/>
                      </w:rPr>
                    </w:pPr>
                    <w:proofErr w:type="spellStart"/>
                    <w:r w:rsidRPr="00940D91">
                      <w:rPr>
                        <w:rFonts w:ascii="Arial Narrow" w:hAnsi="Arial Narrow" w:cs="Calibri"/>
                        <w:sz w:val="16"/>
                        <w:szCs w:val="16"/>
                      </w:rPr>
                      <w:t>Alabang-Zapote</w:t>
                    </w:r>
                    <w:proofErr w:type="spellEnd"/>
                    <w:r w:rsidRPr="00940D91">
                      <w:rPr>
                        <w:rFonts w:ascii="Arial Narrow" w:hAnsi="Arial Narrow" w:cs="Calibri"/>
                        <w:sz w:val="16"/>
                        <w:szCs w:val="16"/>
                      </w:rPr>
                      <w:t xml:space="preserve"> Road, Pamplona 3, Las Piñas City, Metro Manila 1740, PHILIPPINES</w:t>
                    </w:r>
                  </w:p>
                  <w:p w:rsidR="00250D22" w:rsidRPr="00940D91" w:rsidRDefault="00250D22" w:rsidP="00250D22">
                    <w:pPr>
                      <w:spacing w:after="0" w:line="240" w:lineRule="auto"/>
                      <w:rPr>
                        <w:rFonts w:ascii="Arial Narrow" w:hAnsi="Arial Narrow" w:cs="Calibri"/>
                        <w:sz w:val="16"/>
                        <w:szCs w:val="16"/>
                      </w:rPr>
                    </w:pPr>
                    <w:proofErr w:type="gramStart"/>
                    <w:r w:rsidRPr="00940D91">
                      <w:rPr>
                        <w:rFonts w:ascii="Arial Narrow" w:hAnsi="Arial Narrow" w:cs="Calibri"/>
                        <w:sz w:val="16"/>
                        <w:szCs w:val="16"/>
                      </w:rPr>
                      <w:t>www.perpetualdalta.edu.ph  •</w:t>
                    </w:r>
                    <w:proofErr w:type="gramEnd"/>
                    <w:r w:rsidRPr="00940D91">
                      <w:rPr>
                        <w:rFonts w:ascii="Arial Narrow" w:hAnsi="Arial Narrow" w:cs="Calibri"/>
                        <w:sz w:val="16"/>
                        <w:szCs w:val="16"/>
                      </w:rPr>
                      <w:t xml:space="preserve">  +63(02) 871-06-39  </w:t>
                    </w:r>
                  </w:p>
                </w:txbxContent>
              </v:textbox>
            </v:shape>
          </w:pict>
        </mc:Fallback>
      </mc:AlternateContent>
    </w:r>
    <w:r w:rsidR="00250D22">
      <w:tab/>
    </w:r>
    <w:r w:rsidR="00250D22">
      <w:tab/>
    </w:r>
  </w:p>
  <w:p w:rsidR="00250D22" w:rsidRDefault="00250D22" w:rsidP="00250D22">
    <w:pPr>
      <w:pStyle w:val="Header"/>
    </w:pPr>
  </w:p>
  <w:p w:rsidR="00250D22" w:rsidRDefault="00FA53FF" w:rsidP="00250D22">
    <w:pPr>
      <w:pStyle w:val="Header"/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column">
                <wp:posOffset>-355600</wp:posOffset>
              </wp:positionH>
              <wp:positionV relativeFrom="paragraph">
                <wp:posOffset>60325</wp:posOffset>
              </wp:positionV>
              <wp:extent cx="6746240" cy="635"/>
              <wp:effectExtent l="25400" t="27940" r="19685" b="19050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6240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7C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28pt;margin-top:4.75pt;width:531.2pt;height:.0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" strokecolor="#7c0000" strokeweight="3pt"/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column">
                <wp:posOffset>-355600</wp:posOffset>
              </wp:positionH>
              <wp:positionV relativeFrom="paragraph">
                <wp:posOffset>130175</wp:posOffset>
              </wp:positionV>
              <wp:extent cx="6746240" cy="307340"/>
              <wp:effectExtent l="0" t="2540" r="635" b="4445"/>
              <wp:wrapNone/>
              <wp:docPr id="1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624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0D22" w:rsidRPr="00C47773" w:rsidRDefault="00250D22" w:rsidP="00A02FD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32" style="position:absolute;margin-left:-28pt;margin-top:10.25pt;width:531.2pt;height:24.2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" filled="f" stroked="f" strokecolor="white">
              <v:textbox>
                <w:txbxContent>
                  <w:p w:rsidR="00250D22" w:rsidRPr="00C47773" w:rsidRDefault="00250D22" w:rsidP="00A02FD8">
                    <w:pPr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250D22" w:rsidRDefault="00250D22" w:rsidP="00250D22">
    <w:pPr>
      <w:pStyle w:val="Header"/>
    </w:pPr>
  </w:p>
  <w:p w:rsidR="00250D22" w:rsidRDefault="00250D22" w:rsidP="00250D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61D6E"/>
    <w:multiLevelType w:val="hybridMultilevel"/>
    <w:tmpl w:val="22A68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429"/>
    <w:rsid w:val="00014AEF"/>
    <w:rsid w:val="00032219"/>
    <w:rsid w:val="000345AB"/>
    <w:rsid w:val="00041352"/>
    <w:rsid w:val="00053E47"/>
    <w:rsid w:val="00066A15"/>
    <w:rsid w:val="00071525"/>
    <w:rsid w:val="00080911"/>
    <w:rsid w:val="000913FD"/>
    <w:rsid w:val="00094F2C"/>
    <w:rsid w:val="000A0D50"/>
    <w:rsid w:val="000A617E"/>
    <w:rsid w:val="000B0071"/>
    <w:rsid w:val="000B1187"/>
    <w:rsid w:val="000D0855"/>
    <w:rsid w:val="000D7BED"/>
    <w:rsid w:val="000E58C9"/>
    <w:rsid w:val="000F0178"/>
    <w:rsid w:val="0010481E"/>
    <w:rsid w:val="001353FE"/>
    <w:rsid w:val="00163C20"/>
    <w:rsid w:val="001655E4"/>
    <w:rsid w:val="00175785"/>
    <w:rsid w:val="001A0A10"/>
    <w:rsid w:val="001B7AFD"/>
    <w:rsid w:val="0020736E"/>
    <w:rsid w:val="00211FED"/>
    <w:rsid w:val="00231055"/>
    <w:rsid w:val="0023125D"/>
    <w:rsid w:val="00250D22"/>
    <w:rsid w:val="0028429F"/>
    <w:rsid w:val="002C7976"/>
    <w:rsid w:val="002F6F47"/>
    <w:rsid w:val="003043E4"/>
    <w:rsid w:val="00305097"/>
    <w:rsid w:val="0030545D"/>
    <w:rsid w:val="00353E91"/>
    <w:rsid w:val="00376483"/>
    <w:rsid w:val="0039162C"/>
    <w:rsid w:val="003A1A6F"/>
    <w:rsid w:val="003B2F69"/>
    <w:rsid w:val="003B4206"/>
    <w:rsid w:val="003F195A"/>
    <w:rsid w:val="003F43D1"/>
    <w:rsid w:val="003F49D1"/>
    <w:rsid w:val="003F4DE5"/>
    <w:rsid w:val="003F67AD"/>
    <w:rsid w:val="0041524E"/>
    <w:rsid w:val="00436FE4"/>
    <w:rsid w:val="0045420D"/>
    <w:rsid w:val="00476409"/>
    <w:rsid w:val="00485E38"/>
    <w:rsid w:val="004B01F2"/>
    <w:rsid w:val="004D5E7F"/>
    <w:rsid w:val="004E30A2"/>
    <w:rsid w:val="004F2C2E"/>
    <w:rsid w:val="004F60A7"/>
    <w:rsid w:val="00507ABD"/>
    <w:rsid w:val="00541C22"/>
    <w:rsid w:val="005514F3"/>
    <w:rsid w:val="00553213"/>
    <w:rsid w:val="00556190"/>
    <w:rsid w:val="0056168A"/>
    <w:rsid w:val="005956D0"/>
    <w:rsid w:val="005A26F9"/>
    <w:rsid w:val="005E24F5"/>
    <w:rsid w:val="00601CB5"/>
    <w:rsid w:val="00607FD3"/>
    <w:rsid w:val="00656FFB"/>
    <w:rsid w:val="00667B77"/>
    <w:rsid w:val="006C19B1"/>
    <w:rsid w:val="006E116C"/>
    <w:rsid w:val="006E147F"/>
    <w:rsid w:val="006E19BC"/>
    <w:rsid w:val="007216EF"/>
    <w:rsid w:val="00722144"/>
    <w:rsid w:val="00726CC6"/>
    <w:rsid w:val="007275BD"/>
    <w:rsid w:val="00741E6D"/>
    <w:rsid w:val="00765FB2"/>
    <w:rsid w:val="007771B4"/>
    <w:rsid w:val="0077789C"/>
    <w:rsid w:val="007A3BE4"/>
    <w:rsid w:val="007C1605"/>
    <w:rsid w:val="007C281D"/>
    <w:rsid w:val="007C4A52"/>
    <w:rsid w:val="007D4B0F"/>
    <w:rsid w:val="0080068C"/>
    <w:rsid w:val="00822BB4"/>
    <w:rsid w:val="00841361"/>
    <w:rsid w:val="00850FF5"/>
    <w:rsid w:val="00887850"/>
    <w:rsid w:val="00894E9F"/>
    <w:rsid w:val="008A6C38"/>
    <w:rsid w:val="008D04C9"/>
    <w:rsid w:val="008D5A3C"/>
    <w:rsid w:val="008F0156"/>
    <w:rsid w:val="008F77EB"/>
    <w:rsid w:val="009368CF"/>
    <w:rsid w:val="009634FD"/>
    <w:rsid w:val="00992788"/>
    <w:rsid w:val="009C077C"/>
    <w:rsid w:val="00A02FD8"/>
    <w:rsid w:val="00A24067"/>
    <w:rsid w:val="00A35F3C"/>
    <w:rsid w:val="00A36024"/>
    <w:rsid w:val="00A46276"/>
    <w:rsid w:val="00A57DA2"/>
    <w:rsid w:val="00AA2180"/>
    <w:rsid w:val="00AC4EDE"/>
    <w:rsid w:val="00B22B62"/>
    <w:rsid w:val="00B5140D"/>
    <w:rsid w:val="00B6561A"/>
    <w:rsid w:val="00B719EC"/>
    <w:rsid w:val="00B9331A"/>
    <w:rsid w:val="00BE2508"/>
    <w:rsid w:val="00BF30E3"/>
    <w:rsid w:val="00BF3874"/>
    <w:rsid w:val="00C15F0A"/>
    <w:rsid w:val="00C2019C"/>
    <w:rsid w:val="00C47773"/>
    <w:rsid w:val="00CD50A6"/>
    <w:rsid w:val="00D16277"/>
    <w:rsid w:val="00D37C1B"/>
    <w:rsid w:val="00D6194E"/>
    <w:rsid w:val="00D6360D"/>
    <w:rsid w:val="00DD49AB"/>
    <w:rsid w:val="00DE28DA"/>
    <w:rsid w:val="00E17B74"/>
    <w:rsid w:val="00E26429"/>
    <w:rsid w:val="00E34FE8"/>
    <w:rsid w:val="00E36DC9"/>
    <w:rsid w:val="00E37076"/>
    <w:rsid w:val="00E43DF7"/>
    <w:rsid w:val="00E4627D"/>
    <w:rsid w:val="00E81F31"/>
    <w:rsid w:val="00EA271F"/>
    <w:rsid w:val="00EC55A6"/>
    <w:rsid w:val="00ED62EF"/>
    <w:rsid w:val="00EF696C"/>
    <w:rsid w:val="00F431B1"/>
    <w:rsid w:val="00F45787"/>
    <w:rsid w:val="00F55414"/>
    <w:rsid w:val="00F56295"/>
    <w:rsid w:val="00F64D07"/>
    <w:rsid w:val="00F716DE"/>
    <w:rsid w:val="00F75CEC"/>
    <w:rsid w:val="00FA53FF"/>
    <w:rsid w:val="00FF1EF1"/>
    <w:rsid w:val="00FF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F31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605"/>
  </w:style>
  <w:style w:type="paragraph" w:styleId="Footer">
    <w:name w:val="footer"/>
    <w:basedOn w:val="Normal"/>
    <w:link w:val="FooterChar"/>
    <w:uiPriority w:val="99"/>
    <w:unhideWhenUsed/>
    <w:rsid w:val="007C1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605"/>
  </w:style>
  <w:style w:type="paragraph" w:styleId="NoSpacing">
    <w:name w:val="No Spacing"/>
    <w:link w:val="NoSpacingChar"/>
    <w:uiPriority w:val="1"/>
    <w:qFormat/>
    <w:rsid w:val="007C1605"/>
    <w:rPr>
      <w:sz w:val="22"/>
      <w:szCs w:val="22"/>
      <w:lang w:bidi="ar-SA"/>
    </w:rPr>
  </w:style>
  <w:style w:type="table" w:styleId="TableGrid">
    <w:name w:val="Table Grid"/>
    <w:basedOn w:val="TableNormal"/>
    <w:uiPriority w:val="59"/>
    <w:rsid w:val="007C160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SpacingChar">
    <w:name w:val="No Spacing Char"/>
    <w:link w:val="NoSpacing"/>
    <w:uiPriority w:val="1"/>
    <w:rsid w:val="00ED62EF"/>
    <w:rPr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BB4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822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F31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605"/>
  </w:style>
  <w:style w:type="paragraph" w:styleId="Footer">
    <w:name w:val="footer"/>
    <w:basedOn w:val="Normal"/>
    <w:link w:val="FooterChar"/>
    <w:uiPriority w:val="99"/>
    <w:unhideWhenUsed/>
    <w:rsid w:val="007C1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605"/>
  </w:style>
  <w:style w:type="paragraph" w:styleId="NoSpacing">
    <w:name w:val="No Spacing"/>
    <w:link w:val="NoSpacingChar"/>
    <w:uiPriority w:val="1"/>
    <w:qFormat/>
    <w:rsid w:val="007C1605"/>
    <w:rPr>
      <w:sz w:val="22"/>
      <w:szCs w:val="22"/>
      <w:lang w:bidi="ar-SA"/>
    </w:rPr>
  </w:style>
  <w:style w:type="table" w:styleId="TableGrid">
    <w:name w:val="Table Grid"/>
    <w:basedOn w:val="TableNormal"/>
    <w:uiPriority w:val="59"/>
    <w:rsid w:val="007C160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SpacingChar">
    <w:name w:val="No Spacing Char"/>
    <w:link w:val="NoSpacing"/>
    <w:uiPriority w:val="1"/>
    <w:rsid w:val="00ED62EF"/>
    <w:rPr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BB4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822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PH\UPH%20Enrollment%20Form\Admission%20Form%20for%20Thailan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Admission Form for Thailand.dot</Template>
  <TotalTime>12</TotalTime>
  <Pages>3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UncutS</cp:lastModifiedBy>
  <cp:revision>5</cp:revision>
  <cp:lastPrinted>2016-11-13T03:53:00Z</cp:lastPrinted>
  <dcterms:created xsi:type="dcterms:W3CDTF">2017-08-31T13:13:00Z</dcterms:created>
  <dcterms:modified xsi:type="dcterms:W3CDTF">2017-10-26T13:59:00Z</dcterms:modified>
</cp:coreProperties>
</file>